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702366" w14:textId="77777777" w:rsidR="00D90937" w:rsidRDefault="00D90937" w:rsidP="00D90937">
      <w:pPr>
        <w:pStyle w:val="Kop1"/>
        <w:rPr>
          <w14:textFill>
            <w14:gradFill>
              <w14:gsLst>
                <w14:gs w14:pos="0">
                  <w14:srgbClr w14:val="417EB5"/>
                </w14:gs>
                <w14:gs w14:pos="75000">
                  <w14:srgbClr w14:val="00ABDD"/>
                </w14:gs>
              </w14:gsLst>
              <w14:lin w14:ang="2700000" w14:scaled="0"/>
            </w14:gradFill>
          </w14:textFill>
        </w:rPr>
      </w:pPr>
      <w:r>
        <w:rPr>
          <w:noProof/>
        </w:rPr>
        <w:drawing>
          <wp:anchor distT="0" distB="0" distL="114300" distR="114300" simplePos="0" relativeHeight="251660288" behindDoc="1" locked="0" layoutInCell="1" allowOverlap="1" wp14:anchorId="63B3282F" wp14:editId="6B198351">
            <wp:simplePos x="0" y="0"/>
            <wp:positionH relativeFrom="column">
              <wp:posOffset>-1170305</wp:posOffset>
            </wp:positionH>
            <wp:positionV relativeFrom="page">
              <wp:posOffset>11397</wp:posOffset>
            </wp:positionV>
            <wp:extent cx="7604125" cy="10748645"/>
            <wp:effectExtent l="0" t="0" r="3175" b="0"/>
            <wp:wrapNone/>
            <wp:docPr id="711512594"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512594" name="Afbeelding 711512594"/>
                    <pic:cNvPicPr/>
                  </pic:nvPicPr>
                  <pic:blipFill>
                    <a:blip r:embed="rId10">
                      <a:extLst>
                        <a:ext uri="{28A0092B-C50C-407E-A947-70E740481C1C}">
                          <a14:useLocalDpi xmlns:a14="http://schemas.microsoft.com/office/drawing/2010/main" val="0"/>
                        </a:ext>
                      </a:extLst>
                    </a:blip>
                    <a:stretch>
                      <a:fillRect/>
                    </a:stretch>
                  </pic:blipFill>
                  <pic:spPr>
                    <a:xfrm>
                      <a:off x="0" y="0"/>
                      <a:ext cx="7604125" cy="10748645"/>
                    </a:xfrm>
                    <a:prstGeom prst="rect">
                      <a:avLst/>
                    </a:prstGeom>
                  </pic:spPr>
                </pic:pic>
              </a:graphicData>
            </a:graphic>
            <wp14:sizeRelH relativeFrom="page">
              <wp14:pctWidth>0</wp14:pctWidth>
            </wp14:sizeRelH>
            <wp14:sizeRelV relativeFrom="page">
              <wp14:pctHeight>0</wp14:pctHeight>
            </wp14:sizeRelV>
          </wp:anchor>
        </w:drawing>
      </w:r>
    </w:p>
    <w:p w14:paraId="670AAD03" w14:textId="77777777" w:rsidR="00D90937" w:rsidRDefault="00D90937" w:rsidP="00D90937">
      <w:pPr>
        <w:pStyle w:val="Ondertitel"/>
        <w:jc w:val="center"/>
        <w:rPr>
          <w:rFonts w:ascii="Merriweather" w:hAnsi="Merriweather"/>
          <w:i/>
          <w:iCs/>
          <w:color w:val="FFFFFF" w:themeColor="background1"/>
          <w:sz w:val="36"/>
          <w:szCs w:val="36"/>
        </w:rPr>
      </w:pPr>
    </w:p>
    <w:p w14:paraId="1F9C3C56" w14:textId="77777777" w:rsidR="00D90937" w:rsidRDefault="00D90937" w:rsidP="00D90937">
      <w:pPr>
        <w:pStyle w:val="Ondertitel"/>
        <w:rPr>
          <w:rFonts w:ascii="Merriweather" w:hAnsi="Merriweather"/>
          <w:i/>
          <w:iCs/>
          <w:color w:val="FFFFFF" w:themeColor="background1"/>
          <w:sz w:val="36"/>
          <w:szCs w:val="36"/>
        </w:rPr>
      </w:pPr>
    </w:p>
    <w:p w14:paraId="47C36677" w14:textId="3F7C17D6" w:rsidR="00D90937" w:rsidRPr="00832E61" w:rsidRDefault="00004B99" w:rsidP="00D90937">
      <w:pPr>
        <w:pStyle w:val="Ondertitel"/>
        <w:jc w:val="center"/>
        <w:rPr>
          <w:rFonts w:ascii="Cambria" w:hAnsi="Cambria"/>
          <w:i/>
          <w:iCs/>
          <w:color w:val="FFFFFF" w:themeColor="background1"/>
          <w:sz w:val="36"/>
          <w:szCs w:val="36"/>
        </w:rPr>
      </w:pPr>
      <w:r>
        <w:rPr>
          <w:rFonts w:ascii="Cambria" w:hAnsi="Cambria"/>
          <w:i/>
          <w:iCs/>
          <w:color w:val="FFFFFF" w:themeColor="background1"/>
          <w:sz w:val="36"/>
          <w:szCs w:val="36"/>
        </w:rPr>
        <w:t xml:space="preserve">7 juni </w:t>
      </w:r>
      <w:r w:rsidR="00D90937" w:rsidRPr="00832E61">
        <w:rPr>
          <w:rFonts w:ascii="Cambria" w:hAnsi="Cambria"/>
          <w:i/>
          <w:iCs/>
          <w:color w:val="FFFFFF" w:themeColor="background1"/>
          <w:sz w:val="36"/>
          <w:szCs w:val="36"/>
        </w:rPr>
        <w:t>202</w:t>
      </w:r>
      <w:r>
        <w:rPr>
          <w:rFonts w:ascii="Cambria" w:hAnsi="Cambria"/>
          <w:i/>
          <w:iCs/>
          <w:color w:val="FFFFFF" w:themeColor="background1"/>
          <w:sz w:val="36"/>
          <w:szCs w:val="36"/>
        </w:rPr>
        <w:t>6</w:t>
      </w:r>
    </w:p>
    <w:p w14:paraId="2E3EB80D" w14:textId="77777777" w:rsidR="00D90937" w:rsidRDefault="00D90937" w:rsidP="00D90937"/>
    <w:p w14:paraId="372795E0" w14:textId="77777777" w:rsidR="00D90937" w:rsidRDefault="00D90937" w:rsidP="00D90937"/>
    <w:p w14:paraId="3EC68AAC" w14:textId="1727E461" w:rsidR="00D90937" w:rsidRPr="009A5A7A" w:rsidRDefault="00004B99" w:rsidP="00D90937">
      <w:pPr>
        <w:spacing w:line="192" w:lineRule="auto"/>
        <w:jc w:val="center"/>
        <w:rPr>
          <w:rFonts w:ascii="Calibri Light" w:hAnsi="Calibri Light" w:cs="Calibri Light"/>
          <w:color w:val="FFFFFF" w:themeColor="background1"/>
          <w:sz w:val="124"/>
          <w:szCs w:val="124"/>
        </w:rPr>
      </w:pPr>
      <w:r w:rsidRPr="00004B99">
        <w:rPr>
          <w:rFonts w:ascii="Aptos" w:hAnsi="Aptos" w:cs="Calibri"/>
          <w:b/>
          <w:bCs/>
          <w:color w:val="FFFFFF" w:themeColor="background1"/>
          <w:sz w:val="112"/>
          <w:szCs w:val="124"/>
        </w:rPr>
        <w:t>Modelstatuten lokale afdelingen ChristenUnie</w:t>
      </w:r>
    </w:p>
    <w:p w14:paraId="61C2B3EF" w14:textId="77777777" w:rsidR="00D90937" w:rsidRDefault="00D90937" w:rsidP="00D90937">
      <w:pPr>
        <w:pStyle w:val="Ondertitel"/>
        <w:rPr>
          <w:rFonts w:asciiTheme="majorHAnsi" w:hAnsiTheme="majorHAnsi"/>
          <w:color w:val="18203D"/>
          <w:sz w:val="36"/>
          <w:szCs w:val="36"/>
        </w:rPr>
      </w:pPr>
    </w:p>
    <w:p w14:paraId="057DD4A9" w14:textId="77777777" w:rsidR="00D90937" w:rsidRDefault="00D90937" w:rsidP="00D90937">
      <w:pPr>
        <w:pStyle w:val="Ondertitel"/>
        <w:rPr>
          <w:rFonts w:asciiTheme="majorHAnsi" w:hAnsiTheme="majorHAnsi"/>
          <w:color w:val="18203D"/>
          <w:sz w:val="36"/>
          <w:szCs w:val="36"/>
        </w:rPr>
      </w:pPr>
    </w:p>
    <w:p w14:paraId="4753FC09" w14:textId="77777777" w:rsidR="00D90937" w:rsidRDefault="00D90937" w:rsidP="00D90937">
      <w:pPr>
        <w:pStyle w:val="Ondertitel"/>
        <w:rPr>
          <w:rFonts w:asciiTheme="majorHAnsi" w:hAnsiTheme="majorHAnsi"/>
          <w:color w:val="18203D"/>
          <w:sz w:val="36"/>
          <w:szCs w:val="36"/>
        </w:rPr>
      </w:pPr>
    </w:p>
    <w:p w14:paraId="7BF8B849" w14:textId="77777777" w:rsidR="00D90937" w:rsidRDefault="00D90937" w:rsidP="00D90937">
      <w:pPr>
        <w:pStyle w:val="Ondertitel"/>
        <w:rPr>
          <w:rFonts w:asciiTheme="majorHAnsi" w:hAnsiTheme="majorHAnsi"/>
          <w:color w:val="18203D"/>
          <w:sz w:val="36"/>
          <w:szCs w:val="36"/>
        </w:rPr>
      </w:pPr>
    </w:p>
    <w:p w14:paraId="0FC2D29E" w14:textId="77777777" w:rsidR="00D90937" w:rsidRDefault="00D90937" w:rsidP="00D90937">
      <w:pPr>
        <w:pStyle w:val="Ondertitel"/>
        <w:rPr>
          <w:rFonts w:asciiTheme="majorHAnsi" w:hAnsiTheme="majorHAnsi"/>
          <w:color w:val="18203D"/>
          <w:sz w:val="36"/>
          <w:szCs w:val="36"/>
        </w:rPr>
      </w:pPr>
    </w:p>
    <w:p w14:paraId="4016A1E2" w14:textId="77777777" w:rsidR="00D90937" w:rsidRDefault="00D90937" w:rsidP="00D90937">
      <w:pPr>
        <w:pStyle w:val="TitelPlattetekst"/>
      </w:pPr>
    </w:p>
    <w:p w14:paraId="3F4D3491" w14:textId="77777777" w:rsidR="00D90937" w:rsidRDefault="00D90937" w:rsidP="00D90937">
      <w:pPr>
        <w:pStyle w:val="TitelPlattetekst"/>
      </w:pPr>
    </w:p>
    <w:p w14:paraId="0FE673DF" w14:textId="77777777" w:rsidR="00D90937" w:rsidRDefault="00D90937" w:rsidP="00D90937">
      <w:pPr>
        <w:pStyle w:val="TitelPlattetekst"/>
      </w:pPr>
    </w:p>
    <w:p w14:paraId="16F7F9A5" w14:textId="77777777" w:rsidR="00D90937" w:rsidRDefault="00D90937" w:rsidP="00D90937">
      <w:pPr>
        <w:pStyle w:val="TitelPlattetekst"/>
      </w:pPr>
    </w:p>
    <w:p w14:paraId="4230FB4B" w14:textId="77777777" w:rsidR="00D90937" w:rsidRDefault="00D90937" w:rsidP="00D90937">
      <w:pPr>
        <w:pStyle w:val="TitelPlattetekst"/>
      </w:pPr>
    </w:p>
    <w:p w14:paraId="00F145D4" w14:textId="12084A4D" w:rsidR="00004B99" w:rsidRDefault="00004B99" w:rsidP="00004B99">
      <w:pPr>
        <w:pStyle w:val="Tussenkop1"/>
      </w:pPr>
      <w:r>
        <w:lastRenderedPageBreak/>
        <w:t>NAAM, LANDELIJKE ORGANISATIE, ZETEL EN NAAMGEBRUIK</w:t>
      </w:r>
    </w:p>
    <w:p w14:paraId="431095B4" w14:textId="77777777" w:rsidR="00004B99" w:rsidRPr="00004B99" w:rsidRDefault="00004B99" w:rsidP="00004B99">
      <w:pPr>
        <w:pStyle w:val="Tussenkop2"/>
      </w:pPr>
      <w:r w:rsidRPr="00004B99">
        <w:t>Artikel 1.</w:t>
      </w:r>
    </w:p>
    <w:p w14:paraId="6E4C035D" w14:textId="09FEC852" w:rsidR="00004B99" w:rsidRDefault="00004B99" w:rsidP="00A22264">
      <w:pPr>
        <w:pStyle w:val="Lijstalinea2"/>
        <w:ind w:left="709"/>
      </w:pPr>
      <w:r>
        <w:t>De vereniging (hierna te noemen: "afdeling") draagt de naam: ChristenUnie [NAAM] en is een afdeling van de verenging ChristenUnie, gevestigd te Amersfoort (hierna te noemen: "de ChristenUnie"), ingeschreven bij de Kamer van Koophandel onder nummer 32080551.</w:t>
      </w:r>
    </w:p>
    <w:p w14:paraId="7529FE71" w14:textId="77777777" w:rsidR="00004B99" w:rsidRDefault="00004B99" w:rsidP="00A22264">
      <w:pPr>
        <w:pStyle w:val="Lijstalinea2"/>
        <w:numPr>
          <w:ilvl w:val="0"/>
          <w:numId w:val="0"/>
        </w:numPr>
        <w:ind w:left="709"/>
      </w:pPr>
    </w:p>
    <w:p w14:paraId="67133866" w14:textId="44AEC42E" w:rsidR="00004B99" w:rsidRDefault="00004B99" w:rsidP="00A22264">
      <w:pPr>
        <w:pStyle w:val="Lijstalinea2"/>
        <w:ind w:left="709"/>
      </w:pPr>
      <w:r>
        <w:t>De afdeling heeft haar zetel in de gemeente [GEMEENTENAAM].</w:t>
      </w:r>
    </w:p>
    <w:p w14:paraId="67678AED" w14:textId="77777777" w:rsidR="00004B99" w:rsidRDefault="00004B99" w:rsidP="00A22264">
      <w:pPr>
        <w:pStyle w:val="Lijstalinea2"/>
        <w:numPr>
          <w:ilvl w:val="0"/>
          <w:numId w:val="0"/>
        </w:numPr>
        <w:ind w:left="709"/>
      </w:pPr>
    </w:p>
    <w:p w14:paraId="0A499931" w14:textId="7FA8E8F5" w:rsidR="00004B99" w:rsidRDefault="00004B99" w:rsidP="00A22264">
      <w:pPr>
        <w:pStyle w:val="Lijstalinea2"/>
        <w:ind w:left="709"/>
      </w:pPr>
      <w:r>
        <w:t xml:space="preserve">De afdeling erkent dat zij in ieder geval voor zover het gaat om de invulling van haar doelstelling zoals in artikel 2 geformuleerd, gehouden is aan wat de ChristenUnie in haar statuten, reglementen en besluiten te dien </w:t>
      </w:r>
      <w:proofErr w:type="gramStart"/>
      <w:r>
        <w:t>aangaande</w:t>
      </w:r>
      <w:proofErr w:type="gramEnd"/>
      <w:r>
        <w:t xml:space="preserve"> besluit.</w:t>
      </w:r>
    </w:p>
    <w:p w14:paraId="4486A047" w14:textId="77777777" w:rsidR="00004B99" w:rsidRDefault="00004B99" w:rsidP="00A22264">
      <w:pPr>
        <w:pStyle w:val="Plattetekst1"/>
        <w:ind w:left="709"/>
      </w:pPr>
    </w:p>
    <w:p w14:paraId="6E8F570B" w14:textId="0C0B2075" w:rsidR="00E02EAB" w:rsidRDefault="00004B99" w:rsidP="00A22264">
      <w:pPr>
        <w:pStyle w:val="Lijstalinea2"/>
        <w:ind w:left="709"/>
      </w:pPr>
      <w:r>
        <w:t>De afdeling erkent voorts:</w:t>
      </w:r>
    </w:p>
    <w:p w14:paraId="4D081298" w14:textId="77777777" w:rsidR="00E02EAB" w:rsidRDefault="00E02EAB" w:rsidP="00A22264">
      <w:pPr>
        <w:pStyle w:val="Lijstalinea"/>
        <w:ind w:left="709"/>
      </w:pPr>
    </w:p>
    <w:p w14:paraId="1DAA0C18" w14:textId="77777777" w:rsidR="00E02EAB" w:rsidRDefault="00004B99" w:rsidP="00A22264">
      <w:pPr>
        <w:pStyle w:val="Lijstalinea2"/>
        <w:numPr>
          <w:ilvl w:val="1"/>
          <w:numId w:val="3"/>
        </w:numPr>
        <w:ind w:left="709"/>
      </w:pPr>
      <w:proofErr w:type="gramStart"/>
      <w:r>
        <w:t>dat</w:t>
      </w:r>
      <w:proofErr w:type="gramEnd"/>
      <w:r>
        <w:t xml:space="preserve"> de rechten op de naam 'ChristenUnie' toebehoren aan de ChristenUnie;</w:t>
      </w:r>
    </w:p>
    <w:p w14:paraId="1E4B60EB" w14:textId="77777777" w:rsidR="00E02EAB" w:rsidRDefault="00004B99" w:rsidP="00A22264">
      <w:pPr>
        <w:pStyle w:val="Lijstalinea2"/>
        <w:numPr>
          <w:ilvl w:val="1"/>
          <w:numId w:val="3"/>
        </w:numPr>
        <w:ind w:left="709"/>
      </w:pPr>
      <w:proofErr w:type="gramStart"/>
      <w:r>
        <w:t>dat</w:t>
      </w:r>
      <w:proofErr w:type="gramEnd"/>
      <w:r>
        <w:t xml:space="preserve"> zij de naam en het logo van de ChristenUnie dient te gebruiken, </w:t>
      </w:r>
      <w:proofErr w:type="gramStart"/>
      <w:r>
        <w:t>behoudens</w:t>
      </w:r>
      <w:proofErr w:type="gramEnd"/>
      <w:r>
        <w:t xml:space="preserve"> andersluidende instructie van het Landelijk Bestuur van de ChristenUnie;</w:t>
      </w:r>
    </w:p>
    <w:p w14:paraId="111C999D" w14:textId="2B1D4E23" w:rsidR="00004B99" w:rsidRDefault="00004B99" w:rsidP="00A22264">
      <w:pPr>
        <w:pStyle w:val="Lijstalinea2"/>
        <w:numPr>
          <w:ilvl w:val="1"/>
          <w:numId w:val="3"/>
        </w:numPr>
        <w:ind w:left="709"/>
      </w:pPr>
      <w:proofErr w:type="gramStart"/>
      <w:r>
        <w:t>dat</w:t>
      </w:r>
      <w:proofErr w:type="gramEnd"/>
      <w:r>
        <w:t xml:space="preserve"> zij het woord ChristenUnie als deel van haar naam slechts mag handhaven zolang zij afdeling is van de ChristenUnie en dat zij </w:t>
      </w:r>
      <w:proofErr w:type="gramStart"/>
      <w:r>
        <w:t>derhalve</w:t>
      </w:r>
      <w:proofErr w:type="gramEnd"/>
      <w:r>
        <w:t xml:space="preserve"> haar naam dient te wijzigen indien en zodra zij om welke reden dan ook geen afdeling meer zou zijn van de ChristenUnie.</w:t>
      </w:r>
    </w:p>
    <w:p w14:paraId="113DC480" w14:textId="77777777" w:rsidR="00004B99" w:rsidRDefault="00004B99" w:rsidP="008C28A5">
      <w:pPr>
        <w:pStyle w:val="Plattetekst1"/>
      </w:pPr>
    </w:p>
    <w:p w14:paraId="10DE63CE" w14:textId="65734418" w:rsidR="00004B99" w:rsidRDefault="00004B99" w:rsidP="00004B99">
      <w:pPr>
        <w:pStyle w:val="Tussenkop1"/>
      </w:pPr>
      <w:r>
        <w:t>DOEL</w:t>
      </w:r>
    </w:p>
    <w:p w14:paraId="3EA7935A" w14:textId="77777777" w:rsidR="00004B99" w:rsidRDefault="00004B99" w:rsidP="00004B99">
      <w:pPr>
        <w:pStyle w:val="Tussenkop2"/>
      </w:pPr>
      <w:r>
        <w:t>Artikel 2.</w:t>
      </w:r>
    </w:p>
    <w:p w14:paraId="3DCCC268" w14:textId="77777777" w:rsidR="00004B99" w:rsidRDefault="00004B99" w:rsidP="00004B99">
      <w:pPr>
        <w:pStyle w:val="Plattetekst1"/>
      </w:pPr>
      <w:r>
        <w:t>De afdeling heeft tot doel: de doelstellingen van de ChristenUnie te bevorderen en te realiseren op gemeentelijk niveau in het door de ChristenUnie aangewezen werkgebied.</w:t>
      </w:r>
    </w:p>
    <w:p w14:paraId="199B6556" w14:textId="77777777" w:rsidR="00004B99" w:rsidRDefault="00004B99" w:rsidP="008C28A5">
      <w:pPr>
        <w:pStyle w:val="Plattetekst1"/>
      </w:pPr>
    </w:p>
    <w:p w14:paraId="798B549A" w14:textId="77777777" w:rsidR="00004B99" w:rsidRDefault="00004B99" w:rsidP="00004B99">
      <w:pPr>
        <w:pStyle w:val="Tussenkop1"/>
      </w:pPr>
      <w:r>
        <w:t>GRONDSLAG</w:t>
      </w:r>
    </w:p>
    <w:p w14:paraId="71399945" w14:textId="77777777" w:rsidR="00004B99" w:rsidRDefault="00004B99" w:rsidP="00004B99">
      <w:pPr>
        <w:pStyle w:val="Tussenkop2"/>
      </w:pPr>
      <w:r>
        <w:t>Artikel 3.</w:t>
      </w:r>
    </w:p>
    <w:p w14:paraId="49B9D9B0" w14:textId="77777777" w:rsidR="00004B99" w:rsidRDefault="00004B99" w:rsidP="00004B99">
      <w:pPr>
        <w:pStyle w:val="Plattetekst1"/>
      </w:pPr>
      <w:r>
        <w:t>Als grondslag van de afdeling geldt de grondslag van de ChristenUnie.</w:t>
      </w:r>
    </w:p>
    <w:p w14:paraId="79E104E2" w14:textId="77777777" w:rsidR="00004B99" w:rsidRDefault="00004B99" w:rsidP="008C28A5">
      <w:pPr>
        <w:pStyle w:val="Plattetekst1"/>
      </w:pPr>
    </w:p>
    <w:p w14:paraId="45113AC8" w14:textId="77777777" w:rsidR="00A22264" w:rsidRDefault="00A22264">
      <w:pPr>
        <w:spacing w:after="160" w:line="278" w:lineRule="auto"/>
        <w:rPr>
          <w:rFonts w:ascii="Aptos SemiBold" w:hAnsi="Aptos SemiBold" w:cs="Calibri"/>
          <w:b/>
          <w:color w:val="00C4F0"/>
          <w:sz w:val="24"/>
          <w:szCs w:val="24"/>
        </w:rPr>
      </w:pPr>
      <w:r>
        <w:br w:type="page"/>
      </w:r>
    </w:p>
    <w:p w14:paraId="3C9C78B4" w14:textId="277EC325" w:rsidR="00004B99" w:rsidRDefault="00004B99" w:rsidP="00004B99">
      <w:pPr>
        <w:pStyle w:val="Tussenkop1"/>
      </w:pPr>
      <w:r>
        <w:lastRenderedPageBreak/>
        <w:t>LEDEN</w:t>
      </w:r>
    </w:p>
    <w:p w14:paraId="59CF6276" w14:textId="77777777" w:rsidR="00004B99" w:rsidRDefault="00004B99" w:rsidP="00004B99">
      <w:pPr>
        <w:pStyle w:val="Tussenkop2"/>
      </w:pPr>
      <w:r>
        <w:t>Artikel 4.</w:t>
      </w:r>
    </w:p>
    <w:p w14:paraId="0401373E" w14:textId="77777777" w:rsidR="00004B99" w:rsidRDefault="00004B99" w:rsidP="00004B99">
      <w:pPr>
        <w:pStyle w:val="Plattetekst1"/>
      </w:pPr>
      <w:r>
        <w:t>Leden van de afdeling kunnen zijn zij die:</w:t>
      </w:r>
    </w:p>
    <w:p w14:paraId="3DB0E7FE" w14:textId="77777777" w:rsidR="00004B99" w:rsidRDefault="00004B99" w:rsidP="00004B99">
      <w:pPr>
        <w:pStyle w:val="Plattetekst1"/>
      </w:pPr>
      <w:r>
        <w:t>a.</w:t>
      </w:r>
      <w:r>
        <w:tab/>
        <w:t>lid zijn van de ChristenUnie en</w:t>
      </w:r>
    </w:p>
    <w:p w14:paraId="46C0C407" w14:textId="77777777" w:rsidR="00004B99" w:rsidRDefault="00004B99" w:rsidP="00004B99">
      <w:pPr>
        <w:pStyle w:val="Plattetekst1"/>
      </w:pPr>
      <w:r>
        <w:t>b.</w:t>
      </w:r>
      <w:r>
        <w:tab/>
        <w:t>voldoen aan de eisen die overeenkomstig de statuten van de ChristenUnie aan dat lidmaatschap zijn verbonden.</w:t>
      </w:r>
    </w:p>
    <w:p w14:paraId="1B7EFA93" w14:textId="77777777" w:rsidR="00004B99" w:rsidRDefault="00004B99" w:rsidP="008C28A5">
      <w:pPr>
        <w:pStyle w:val="Plattetekst1"/>
      </w:pPr>
    </w:p>
    <w:p w14:paraId="715F9F02" w14:textId="7ACC7CE5" w:rsidR="00004B99" w:rsidRDefault="00004B99" w:rsidP="00004B99">
      <w:pPr>
        <w:pStyle w:val="Tussenkop1"/>
      </w:pPr>
      <w:r>
        <w:t>TOELATING</w:t>
      </w:r>
    </w:p>
    <w:p w14:paraId="7C64061C" w14:textId="77777777" w:rsidR="00004B99" w:rsidRDefault="00004B99" w:rsidP="00004B99">
      <w:pPr>
        <w:pStyle w:val="Tussenkop2"/>
      </w:pPr>
      <w:r>
        <w:t>Artikel 5.</w:t>
      </w:r>
    </w:p>
    <w:p w14:paraId="244B6014" w14:textId="77777777" w:rsidR="00004B99" w:rsidRDefault="00004B99" w:rsidP="00004B99">
      <w:pPr>
        <w:pStyle w:val="Plattetekst1"/>
      </w:pPr>
      <w:r>
        <w:t xml:space="preserve">Het Landelijk Bestuur van de ChristenUnie beslist </w:t>
      </w:r>
      <w:proofErr w:type="gramStart"/>
      <w:r>
        <w:t>omtrent</w:t>
      </w:r>
      <w:proofErr w:type="gramEnd"/>
      <w:r>
        <w:t xml:space="preserve"> de toelating van leden.</w:t>
      </w:r>
    </w:p>
    <w:p w14:paraId="09B3508F" w14:textId="77777777" w:rsidR="00004B99" w:rsidRDefault="00004B99" w:rsidP="008C28A5">
      <w:pPr>
        <w:pStyle w:val="Plattetekst1"/>
      </w:pPr>
    </w:p>
    <w:p w14:paraId="3F2646B4" w14:textId="074EF2FD" w:rsidR="00004B99" w:rsidRDefault="00004B99" w:rsidP="00004B99">
      <w:pPr>
        <w:pStyle w:val="Tussenkop1"/>
      </w:pPr>
      <w:r>
        <w:t>EINDE VAN HET LIDMAATSCHAP</w:t>
      </w:r>
    </w:p>
    <w:p w14:paraId="3A734F8B" w14:textId="77777777" w:rsidR="00004B99" w:rsidRDefault="00004B99" w:rsidP="00004B99">
      <w:pPr>
        <w:pStyle w:val="Tussenkop2"/>
      </w:pPr>
      <w:r>
        <w:t>Artikel 6.</w:t>
      </w:r>
    </w:p>
    <w:p w14:paraId="62A51B1B" w14:textId="77777777" w:rsidR="00E02EAB" w:rsidRDefault="00004B99" w:rsidP="00E02EAB">
      <w:pPr>
        <w:pStyle w:val="Lijstalinea2"/>
        <w:numPr>
          <w:ilvl w:val="0"/>
          <w:numId w:val="4"/>
        </w:numPr>
        <w:ind w:left="709"/>
      </w:pPr>
      <w:r>
        <w:t>Het lidmaatschap eindigt:</w:t>
      </w:r>
    </w:p>
    <w:p w14:paraId="0D564815" w14:textId="77777777" w:rsidR="00E02EAB" w:rsidRDefault="00004B99" w:rsidP="00004B99">
      <w:pPr>
        <w:pStyle w:val="Lijstalinea2"/>
        <w:numPr>
          <w:ilvl w:val="1"/>
          <w:numId w:val="4"/>
        </w:numPr>
      </w:pPr>
      <w:proofErr w:type="gramStart"/>
      <w:r>
        <w:t>door</w:t>
      </w:r>
      <w:proofErr w:type="gramEnd"/>
      <w:r>
        <w:t xml:space="preserve"> het overlijden van het lid;</w:t>
      </w:r>
    </w:p>
    <w:p w14:paraId="0BD9BF43" w14:textId="77777777" w:rsidR="00E02EAB" w:rsidRDefault="00004B99" w:rsidP="00004B99">
      <w:pPr>
        <w:pStyle w:val="Lijstalinea2"/>
        <w:numPr>
          <w:ilvl w:val="1"/>
          <w:numId w:val="4"/>
        </w:numPr>
      </w:pPr>
      <w:proofErr w:type="gramStart"/>
      <w:r>
        <w:t>door</w:t>
      </w:r>
      <w:proofErr w:type="gramEnd"/>
      <w:r>
        <w:t xml:space="preserve"> opzegging door het lid;</w:t>
      </w:r>
    </w:p>
    <w:p w14:paraId="716E52B8" w14:textId="77777777" w:rsidR="00E02EAB" w:rsidRDefault="00004B99" w:rsidP="00004B99">
      <w:pPr>
        <w:pStyle w:val="Lijstalinea2"/>
        <w:numPr>
          <w:ilvl w:val="1"/>
          <w:numId w:val="4"/>
        </w:numPr>
      </w:pPr>
      <w:proofErr w:type="gramStart"/>
      <w:r>
        <w:t>door</w:t>
      </w:r>
      <w:proofErr w:type="gramEnd"/>
      <w:r>
        <w:t xml:space="preserve"> opzegging door de afdeling;</w:t>
      </w:r>
    </w:p>
    <w:p w14:paraId="735C97C1" w14:textId="7858602B" w:rsidR="00004B99" w:rsidRDefault="00004B99" w:rsidP="00004B99">
      <w:pPr>
        <w:pStyle w:val="Lijstalinea2"/>
        <w:numPr>
          <w:ilvl w:val="1"/>
          <w:numId w:val="4"/>
        </w:numPr>
      </w:pPr>
      <w:proofErr w:type="gramStart"/>
      <w:r>
        <w:t>door</w:t>
      </w:r>
      <w:proofErr w:type="gramEnd"/>
      <w:r>
        <w:t xml:space="preserve"> ontzetting.</w:t>
      </w:r>
    </w:p>
    <w:p w14:paraId="4236CB83" w14:textId="77777777" w:rsidR="00004B99" w:rsidRDefault="00004B99" w:rsidP="00004B99">
      <w:pPr>
        <w:pStyle w:val="Plattetekst1"/>
      </w:pPr>
    </w:p>
    <w:p w14:paraId="009269FD" w14:textId="77777777" w:rsidR="00E02EAB" w:rsidRPr="008479A3" w:rsidRDefault="00004B99" w:rsidP="008479A3">
      <w:pPr>
        <w:pStyle w:val="Lijstalinea2"/>
        <w:numPr>
          <w:ilvl w:val="0"/>
          <w:numId w:val="4"/>
        </w:numPr>
        <w:ind w:left="709"/>
      </w:pPr>
      <w:r w:rsidRPr="008479A3">
        <w:t>Opzegging van het lidmaatschap door het lid of door de afdeling kan slechts geschieden tegen het einde van het jaar en met inachtneming van een opzeggingstermijn van ten minste een maand. Het lidmaatschap kan ook onmiddellijk worden beëindigd:</w:t>
      </w:r>
    </w:p>
    <w:p w14:paraId="6B60EDC4" w14:textId="77777777" w:rsidR="00E02EAB" w:rsidRPr="008479A3" w:rsidRDefault="00004B99" w:rsidP="00070031">
      <w:pPr>
        <w:pStyle w:val="Lijstalinea2"/>
        <w:numPr>
          <w:ilvl w:val="1"/>
          <w:numId w:val="4"/>
        </w:numPr>
      </w:pPr>
      <w:proofErr w:type="gramStart"/>
      <w:r w:rsidRPr="008479A3">
        <w:t>indien</w:t>
      </w:r>
      <w:proofErr w:type="gramEnd"/>
      <w:r w:rsidRPr="008479A3">
        <w:t xml:space="preserve"> van de afdeling of van het lid redelijkerwijs niet gevergd kan worden het lidmaatschap te laten voortduren;</w:t>
      </w:r>
    </w:p>
    <w:p w14:paraId="27B15D6E" w14:textId="0506A7D3" w:rsidR="00004B99" w:rsidRPr="008479A3" w:rsidRDefault="00004B99" w:rsidP="00070031">
      <w:pPr>
        <w:pStyle w:val="Lijstalinea2"/>
        <w:numPr>
          <w:ilvl w:val="1"/>
          <w:numId w:val="4"/>
        </w:numPr>
      </w:pPr>
      <w:proofErr w:type="gramStart"/>
      <w:r w:rsidRPr="008479A3">
        <w:t>indien</w:t>
      </w:r>
      <w:proofErr w:type="gramEnd"/>
      <w:r w:rsidRPr="008479A3">
        <w:t xml:space="preserve"> het bepaalde in lid 4 van dit artikel toepassing vindt.</w:t>
      </w:r>
    </w:p>
    <w:p w14:paraId="5A5A0BB1" w14:textId="77777777" w:rsidR="00004B99" w:rsidRDefault="00004B99" w:rsidP="00004B99">
      <w:pPr>
        <w:pStyle w:val="Plattetekst1"/>
      </w:pPr>
    </w:p>
    <w:p w14:paraId="4B7F711F" w14:textId="77777777" w:rsidR="00004B99" w:rsidRDefault="00004B99" w:rsidP="00004B99">
      <w:pPr>
        <w:pStyle w:val="Plattetekst1"/>
      </w:pPr>
      <w:r>
        <w:t>Een lid kan zijn lidmaatschap met onmiddellijke ingang opzeggen binnen een maand nadat hem een besluit waarbij zijn rechten zijn beperkt of zijn verplichtingen zijn verzwaard, is bekend geworden of meegedeeld; het besluit is alsdan niet op hem van toepassing.</w:t>
      </w:r>
    </w:p>
    <w:p w14:paraId="73239AB5" w14:textId="77777777" w:rsidR="00004B99" w:rsidRDefault="00004B99" w:rsidP="00004B99">
      <w:pPr>
        <w:pStyle w:val="Plattetekst1"/>
      </w:pPr>
      <w:r>
        <w:t>De bevoegdheid tot opzegging van het lidmaatschap met onmiddellijke ingang komt echter niet aan de leden toe ingeval van wijziging van geldelijke rechten en verplichtingen.</w:t>
      </w:r>
    </w:p>
    <w:p w14:paraId="37F319E6" w14:textId="77777777" w:rsidR="00004B99" w:rsidRDefault="00004B99" w:rsidP="00004B99">
      <w:pPr>
        <w:pStyle w:val="Plattetekst1"/>
      </w:pPr>
    </w:p>
    <w:p w14:paraId="0435680C" w14:textId="0A2BD273" w:rsidR="00004B99" w:rsidRDefault="00004B99" w:rsidP="00E02EAB">
      <w:pPr>
        <w:pStyle w:val="Lijstalinea2"/>
        <w:ind w:left="709"/>
      </w:pPr>
      <w:r>
        <w:t xml:space="preserve">Een opzegging in strijd met het bepaalde in het vorige lid doet het lidmaatschap eindigen op het vroegst toegelaten tijdstip volgende op de </w:t>
      </w:r>
      <w:r>
        <w:lastRenderedPageBreak/>
        <w:t>datum waartegen was opgezegd.</w:t>
      </w:r>
      <w:r w:rsidR="00E02EAB">
        <w:br/>
      </w:r>
    </w:p>
    <w:p w14:paraId="1C345BEB" w14:textId="77777777" w:rsidR="00E02EAB" w:rsidRDefault="00004B99" w:rsidP="00E02EAB">
      <w:pPr>
        <w:pStyle w:val="Lijstalinea2"/>
        <w:ind w:left="709"/>
      </w:pPr>
      <w:r>
        <w:t>Opzegging door de afdeling geschiedt door het afdelingsbestuur en kan slechts plaatsvinden:</w:t>
      </w:r>
    </w:p>
    <w:p w14:paraId="55BD44D8" w14:textId="77777777" w:rsidR="00E02EAB" w:rsidRDefault="00004B99" w:rsidP="00E02EAB">
      <w:pPr>
        <w:pStyle w:val="Lijstalinea2"/>
        <w:numPr>
          <w:ilvl w:val="1"/>
          <w:numId w:val="3"/>
        </w:numPr>
      </w:pPr>
      <w:proofErr w:type="gramStart"/>
      <w:r>
        <w:t>wanneer</w:t>
      </w:r>
      <w:proofErr w:type="gramEnd"/>
      <w:r>
        <w:t xml:space="preserve"> een lid heeft opgehouden aan de vereisten, als bedoeld in artikel 7, lid 1 of 2 van de statuten van de ChristenUnie te voldoen;</w:t>
      </w:r>
    </w:p>
    <w:p w14:paraId="48533F75" w14:textId="77777777" w:rsidR="00E02EAB" w:rsidRDefault="00004B99" w:rsidP="00E02EAB">
      <w:pPr>
        <w:pStyle w:val="Lijstalinea2"/>
        <w:numPr>
          <w:ilvl w:val="1"/>
          <w:numId w:val="3"/>
        </w:numPr>
      </w:pPr>
      <w:proofErr w:type="gramStart"/>
      <w:r w:rsidRPr="00E02EAB">
        <w:t>wanneer</w:t>
      </w:r>
      <w:proofErr w:type="gramEnd"/>
      <w:r w:rsidRPr="00E02EAB">
        <w:t xml:space="preserve"> een lid één of meer van zijn verplichtingen </w:t>
      </w:r>
      <w:proofErr w:type="gramStart"/>
      <w:r w:rsidRPr="00E02EAB">
        <w:t>jegens</w:t>
      </w:r>
      <w:proofErr w:type="gramEnd"/>
      <w:r w:rsidRPr="00E02EAB">
        <w:t xml:space="preserve"> de afdeling niet nakomt;</w:t>
      </w:r>
    </w:p>
    <w:p w14:paraId="706DAC73" w14:textId="17202C61" w:rsidR="00004B99" w:rsidRPr="00E02EAB" w:rsidRDefault="00004B99" w:rsidP="00E02EAB">
      <w:pPr>
        <w:pStyle w:val="Lijstalinea2"/>
        <w:numPr>
          <w:ilvl w:val="1"/>
          <w:numId w:val="3"/>
        </w:numPr>
      </w:pPr>
      <w:proofErr w:type="gramStart"/>
      <w:r w:rsidRPr="00E02EAB">
        <w:t>wanneer</w:t>
      </w:r>
      <w:proofErr w:type="gramEnd"/>
      <w:r w:rsidRPr="00E02EAB">
        <w:t xml:space="preserve"> redelijkerwijs van de afdeling niet gevergd kan worden het lidmaatschap te laten voortduren.</w:t>
      </w:r>
    </w:p>
    <w:p w14:paraId="3A7D9B82" w14:textId="77777777" w:rsidR="00004B99" w:rsidRDefault="00004B99" w:rsidP="00E02EAB">
      <w:pPr>
        <w:pStyle w:val="Lijstalinea2"/>
        <w:numPr>
          <w:ilvl w:val="0"/>
          <w:numId w:val="0"/>
        </w:numPr>
        <w:ind w:left="709"/>
      </w:pPr>
      <w:r>
        <w:t>Een dergelijk besluit behoeft de goedkeuring van het Landelijk Bestuur van de ChristenUnie.</w:t>
      </w:r>
    </w:p>
    <w:p w14:paraId="7FC39B12" w14:textId="77777777" w:rsidR="00004B99" w:rsidRDefault="00004B99" w:rsidP="00E02EAB">
      <w:pPr>
        <w:pStyle w:val="Lijstalinea2"/>
        <w:numPr>
          <w:ilvl w:val="0"/>
          <w:numId w:val="0"/>
        </w:numPr>
        <w:ind w:left="709"/>
      </w:pPr>
    </w:p>
    <w:p w14:paraId="0E21015F" w14:textId="3FC5816C" w:rsidR="00004B99" w:rsidRDefault="00004B99" w:rsidP="00E02EAB">
      <w:pPr>
        <w:pStyle w:val="Lijstalinea2"/>
        <w:ind w:left="709"/>
      </w:pPr>
      <w:r>
        <w:t>Ontzetting uit het lidmaatschap geschiedt door het afdelingsbestuur en kan alleen worden uitgesproken wanneer een lid in strijd met de statuten, reglementen of besluiten van de afdeling handelt, of de afdeling op onredelijke wijze benadeelt. Een dergelijk besluit behoeft de goedkeuring van het Landelijk Bestuur van de ChristenUnie.</w:t>
      </w:r>
    </w:p>
    <w:p w14:paraId="233E487E" w14:textId="77777777" w:rsidR="00004B99" w:rsidRDefault="00004B99" w:rsidP="00E02EAB">
      <w:pPr>
        <w:pStyle w:val="Lijstalinea2"/>
        <w:numPr>
          <w:ilvl w:val="0"/>
          <w:numId w:val="0"/>
        </w:numPr>
        <w:ind w:left="709"/>
      </w:pPr>
    </w:p>
    <w:p w14:paraId="276FDF58" w14:textId="6A66D004" w:rsidR="00004B99" w:rsidRDefault="00004B99" w:rsidP="00E02EAB">
      <w:pPr>
        <w:pStyle w:val="Lijstalinea2"/>
        <w:ind w:left="709"/>
      </w:pPr>
      <w:r>
        <w:t>Van een besluit tot opzegging van het lidmaatschap door de afdeling op grond dat redelijkerwijs van de afdeling niet gevergd kan worden het lidmaatschap te laten voortduren en van een besluit tot ontzetting uit het lidmaatschap staat de betrokkene binnen een maand na de ontvangst van de kennisgeving van het besluit beroep open op de Geschillencommissie.</w:t>
      </w:r>
    </w:p>
    <w:p w14:paraId="09D7F715" w14:textId="77777777" w:rsidR="00004B99" w:rsidRDefault="00004B99" w:rsidP="00E02EAB">
      <w:pPr>
        <w:pStyle w:val="Lijstalinea2"/>
        <w:numPr>
          <w:ilvl w:val="0"/>
          <w:numId w:val="0"/>
        </w:numPr>
        <w:ind w:left="709"/>
      </w:pPr>
      <w:r>
        <w:t>Het lid wordt daartoe ten spoedigste schriftelijk van het besluit, met opgave van redenen, in kennis gesteld.</w:t>
      </w:r>
    </w:p>
    <w:p w14:paraId="3D2E9860" w14:textId="77777777" w:rsidR="00004B99" w:rsidRDefault="00004B99" w:rsidP="00E02EAB">
      <w:pPr>
        <w:pStyle w:val="Lijstalinea2"/>
        <w:numPr>
          <w:ilvl w:val="0"/>
          <w:numId w:val="0"/>
        </w:numPr>
        <w:ind w:left="709"/>
      </w:pPr>
      <w:r>
        <w:t>Gedurende de beroepstermijn en hangende het beroep is het lid geschorst.</w:t>
      </w:r>
    </w:p>
    <w:p w14:paraId="3F987A1C" w14:textId="77777777" w:rsidR="00004B99" w:rsidRDefault="00004B99" w:rsidP="00004B99">
      <w:pPr>
        <w:pStyle w:val="Tussenkop2"/>
      </w:pPr>
    </w:p>
    <w:p w14:paraId="1383A152" w14:textId="77777777" w:rsidR="00E02EAB" w:rsidRDefault="00E02EAB">
      <w:pPr>
        <w:spacing w:after="160" w:line="278" w:lineRule="auto"/>
        <w:rPr>
          <w:rFonts w:ascii="Aptos SemiBold" w:hAnsi="Aptos SemiBold" w:cs="Calibri"/>
          <w:b/>
          <w:color w:val="00C4F0"/>
          <w:sz w:val="24"/>
          <w:szCs w:val="24"/>
        </w:rPr>
      </w:pPr>
      <w:r>
        <w:br w:type="page"/>
      </w:r>
    </w:p>
    <w:p w14:paraId="7E0A13AF" w14:textId="05471880" w:rsidR="00004B99" w:rsidRDefault="00004B99" w:rsidP="00004B99">
      <w:pPr>
        <w:pStyle w:val="Tussenkop1"/>
      </w:pPr>
      <w:r>
        <w:lastRenderedPageBreak/>
        <w:t>MIDDELEN</w:t>
      </w:r>
    </w:p>
    <w:p w14:paraId="63A209C6" w14:textId="77777777" w:rsidR="00004B99" w:rsidRDefault="00004B99" w:rsidP="00004B99">
      <w:pPr>
        <w:pStyle w:val="Tussenkop2"/>
      </w:pPr>
      <w:r>
        <w:t>Artikel 7.</w:t>
      </w:r>
    </w:p>
    <w:p w14:paraId="47ADAA0C" w14:textId="77777777" w:rsidR="00E02EAB" w:rsidRDefault="00004B99" w:rsidP="00E02EAB">
      <w:pPr>
        <w:pStyle w:val="Lijstalinea2"/>
        <w:numPr>
          <w:ilvl w:val="0"/>
          <w:numId w:val="8"/>
        </w:numPr>
        <w:ind w:left="709"/>
      </w:pPr>
      <w:r>
        <w:t>De inkomsten van de afdeling bestaan uit:</w:t>
      </w:r>
    </w:p>
    <w:p w14:paraId="57F95179" w14:textId="77777777" w:rsidR="00E02EAB" w:rsidRDefault="00004B99" w:rsidP="00E02EAB">
      <w:pPr>
        <w:pStyle w:val="Lijstalinea2"/>
        <w:numPr>
          <w:ilvl w:val="1"/>
          <w:numId w:val="8"/>
        </w:numPr>
      </w:pPr>
      <w:proofErr w:type="gramStart"/>
      <w:r>
        <w:t>afdrachten</w:t>
      </w:r>
      <w:proofErr w:type="gramEnd"/>
      <w:r>
        <w:t xml:space="preserve"> vanuit de ChristenUnie,</w:t>
      </w:r>
    </w:p>
    <w:p w14:paraId="66C26BFF" w14:textId="77777777" w:rsidR="00E02EAB" w:rsidRDefault="00004B99" w:rsidP="00E02EAB">
      <w:pPr>
        <w:pStyle w:val="Lijstalinea2"/>
        <w:numPr>
          <w:ilvl w:val="1"/>
          <w:numId w:val="8"/>
        </w:numPr>
      </w:pPr>
      <w:proofErr w:type="gramStart"/>
      <w:r w:rsidRPr="00E02EAB">
        <w:t>donaties</w:t>
      </w:r>
      <w:proofErr w:type="gramEnd"/>
      <w:r w:rsidRPr="00E02EAB">
        <w:t xml:space="preserve"> van leden en sympathisanten en</w:t>
      </w:r>
    </w:p>
    <w:p w14:paraId="262634F6" w14:textId="4951EB73" w:rsidR="00004B99" w:rsidRPr="00E02EAB" w:rsidRDefault="00004B99" w:rsidP="00E02EAB">
      <w:pPr>
        <w:pStyle w:val="Lijstalinea2"/>
        <w:numPr>
          <w:ilvl w:val="1"/>
          <w:numId w:val="8"/>
        </w:numPr>
      </w:pPr>
      <w:proofErr w:type="gramStart"/>
      <w:r w:rsidRPr="00E02EAB">
        <w:t>overige</w:t>
      </w:r>
      <w:proofErr w:type="gramEnd"/>
      <w:r w:rsidRPr="00E02EAB">
        <w:t xml:space="preserve"> inkomsten.</w:t>
      </w:r>
    </w:p>
    <w:p w14:paraId="22CA7C43" w14:textId="77777777" w:rsidR="00004B99" w:rsidRDefault="00004B99" w:rsidP="00E02EAB">
      <w:pPr>
        <w:pStyle w:val="Lijstalinea2"/>
        <w:numPr>
          <w:ilvl w:val="0"/>
          <w:numId w:val="0"/>
        </w:numPr>
        <w:ind w:left="709"/>
      </w:pPr>
    </w:p>
    <w:p w14:paraId="4D0DE756" w14:textId="4E06EB5E" w:rsidR="00004B99" w:rsidRDefault="00004B99" w:rsidP="00E02EAB">
      <w:pPr>
        <w:pStyle w:val="Lijstalinea2"/>
        <w:ind w:left="709"/>
      </w:pPr>
      <w:r>
        <w:t>De leden betalen geen contributie aan de afdeling.</w:t>
      </w:r>
    </w:p>
    <w:p w14:paraId="2970B5A5" w14:textId="77777777" w:rsidR="00004B99" w:rsidRDefault="00004B99" w:rsidP="008C28A5">
      <w:pPr>
        <w:pStyle w:val="Plattetekst1"/>
      </w:pPr>
    </w:p>
    <w:p w14:paraId="53D3E492" w14:textId="77777777" w:rsidR="00004B99" w:rsidRDefault="00004B99" w:rsidP="00004B99">
      <w:pPr>
        <w:pStyle w:val="Tussenkop1"/>
      </w:pPr>
      <w:r>
        <w:t>HET AFDELINGSBESTUUR - SAMENSTELLING</w:t>
      </w:r>
    </w:p>
    <w:p w14:paraId="02F4A0B7" w14:textId="77777777" w:rsidR="00004B99" w:rsidRDefault="00004B99" w:rsidP="00004B99">
      <w:pPr>
        <w:pStyle w:val="Tussenkop2"/>
      </w:pPr>
      <w:r>
        <w:t>Artikel 8.</w:t>
      </w:r>
    </w:p>
    <w:p w14:paraId="2F3D8A4D" w14:textId="77777777" w:rsidR="00E02EAB" w:rsidRDefault="00004B99" w:rsidP="00E02EAB">
      <w:pPr>
        <w:pStyle w:val="Lijstalinea2"/>
        <w:numPr>
          <w:ilvl w:val="0"/>
          <w:numId w:val="10"/>
        </w:numPr>
        <w:ind w:left="709"/>
      </w:pPr>
      <w:r>
        <w:t>Het afdelingsbestuur is het bestuur in de zin der wet en bestaat uit</w:t>
      </w:r>
    </w:p>
    <w:p w14:paraId="3F64DBD7" w14:textId="77777777" w:rsidR="00E02EAB" w:rsidRDefault="00004B99" w:rsidP="00E02EAB">
      <w:pPr>
        <w:pStyle w:val="Lijstalinea2"/>
        <w:numPr>
          <w:ilvl w:val="1"/>
          <w:numId w:val="10"/>
        </w:numPr>
      </w:pPr>
      <w:proofErr w:type="gramStart"/>
      <w:r w:rsidRPr="00E02EAB">
        <w:t>een</w:t>
      </w:r>
      <w:proofErr w:type="gramEnd"/>
      <w:r w:rsidRPr="00E02EAB">
        <w:t xml:space="preserve"> voorzitter, die in functie door de afdelingsvergadering is benoemd en</w:t>
      </w:r>
    </w:p>
    <w:p w14:paraId="54F97541" w14:textId="39319D1B" w:rsidR="00004B99" w:rsidRPr="00E02EAB" w:rsidRDefault="00004B99" w:rsidP="00E02EAB">
      <w:pPr>
        <w:pStyle w:val="Lijstalinea2"/>
        <w:numPr>
          <w:ilvl w:val="1"/>
          <w:numId w:val="10"/>
        </w:numPr>
      </w:pPr>
      <w:proofErr w:type="gramStart"/>
      <w:r w:rsidRPr="00E02EAB">
        <w:t>algemene</w:t>
      </w:r>
      <w:proofErr w:type="gramEnd"/>
      <w:r w:rsidRPr="00E02EAB">
        <w:t xml:space="preserve"> bestuursleden, die door de afdelingsvergadering zijn benoemd,</w:t>
      </w:r>
    </w:p>
    <w:p w14:paraId="01142D83" w14:textId="77777777" w:rsidR="00004B99" w:rsidRDefault="00004B99" w:rsidP="00E02EAB">
      <w:pPr>
        <w:pStyle w:val="Lijstalinea2"/>
        <w:numPr>
          <w:ilvl w:val="0"/>
          <w:numId w:val="0"/>
        </w:numPr>
        <w:ind w:left="709"/>
      </w:pPr>
      <w:proofErr w:type="gramStart"/>
      <w:r>
        <w:t>waarbij</w:t>
      </w:r>
      <w:proofErr w:type="gramEnd"/>
      <w:r>
        <w:t xml:space="preserve"> het aantal leden door de afdelingsvergadering wordt bepaald op ten minste drie en ten hoogste zeven.</w:t>
      </w:r>
    </w:p>
    <w:p w14:paraId="7E22A778" w14:textId="77777777" w:rsidR="00004B99" w:rsidRDefault="00004B99" w:rsidP="00E02EAB">
      <w:pPr>
        <w:pStyle w:val="Lijstalinea2"/>
        <w:numPr>
          <w:ilvl w:val="0"/>
          <w:numId w:val="0"/>
        </w:numPr>
        <w:ind w:left="709"/>
      </w:pPr>
    </w:p>
    <w:p w14:paraId="127F9F3C" w14:textId="2C96F1F3" w:rsidR="00004B99" w:rsidRDefault="00004B99" w:rsidP="00E02EAB">
      <w:pPr>
        <w:pStyle w:val="Lijstalinea2"/>
        <w:numPr>
          <w:ilvl w:val="0"/>
          <w:numId w:val="8"/>
        </w:numPr>
        <w:ind w:left="709"/>
      </w:pPr>
      <w:r>
        <w:t>Slechts leden van de ChristenUnie kunnen tot afdelingsbestuurslid worden benoemd.</w:t>
      </w:r>
    </w:p>
    <w:p w14:paraId="450C6A62" w14:textId="77777777" w:rsidR="00004B99" w:rsidRDefault="00004B99" w:rsidP="00E02EAB">
      <w:pPr>
        <w:pStyle w:val="Lijstalinea2"/>
        <w:numPr>
          <w:ilvl w:val="0"/>
          <w:numId w:val="0"/>
        </w:numPr>
        <w:ind w:left="709"/>
      </w:pPr>
    </w:p>
    <w:p w14:paraId="085A042D" w14:textId="757ACFAF" w:rsidR="00004B99" w:rsidRDefault="00004B99" w:rsidP="00E02EAB">
      <w:pPr>
        <w:pStyle w:val="Lijstalinea2"/>
        <w:numPr>
          <w:ilvl w:val="0"/>
          <w:numId w:val="8"/>
        </w:numPr>
        <w:ind w:left="709"/>
      </w:pPr>
      <w:r>
        <w:t>Het afdelingsbestuur wijst uit zijn midden een secretaris en een penningmeester aan. Het kan voor de voorzitter, de secretaris en de penningmeester uit zijn midden een vervanger aanwijzen.</w:t>
      </w:r>
    </w:p>
    <w:p w14:paraId="005EEC45" w14:textId="77777777" w:rsidR="00004B99" w:rsidRDefault="00004B99" w:rsidP="00E02EAB">
      <w:pPr>
        <w:pStyle w:val="Lijstalinea2"/>
        <w:numPr>
          <w:ilvl w:val="0"/>
          <w:numId w:val="0"/>
        </w:numPr>
        <w:ind w:left="709"/>
      </w:pPr>
    </w:p>
    <w:p w14:paraId="53185924" w14:textId="75C81AC9" w:rsidR="00004B99" w:rsidRDefault="00004B99" w:rsidP="00E02EAB">
      <w:pPr>
        <w:pStyle w:val="Lijstalinea2"/>
        <w:numPr>
          <w:ilvl w:val="0"/>
          <w:numId w:val="8"/>
        </w:numPr>
        <w:ind w:left="709"/>
      </w:pPr>
      <w:r>
        <w:t>De fractievoorzitter van een ChristenUnie-fractie van een gemeente binnen het werkgebied van de afdeling is vaste adviseur van het afdelingsbestuur. Hij heeft met een raadgevende stem toegang tot de vergaderingen van het afdelingsbestuur en wordt daartoe door het afdelingsbestuur uitgenodigd, tenzij het afdelingsbestuur anders beslist.</w:t>
      </w:r>
    </w:p>
    <w:p w14:paraId="6820908B" w14:textId="77777777" w:rsidR="00004B99" w:rsidRDefault="00004B99" w:rsidP="00004B99">
      <w:pPr>
        <w:pStyle w:val="Tussenkop2"/>
      </w:pPr>
    </w:p>
    <w:p w14:paraId="2D674BF3" w14:textId="77777777" w:rsidR="00AA2EED" w:rsidRDefault="00AA2EED">
      <w:pPr>
        <w:spacing w:after="160" w:line="278" w:lineRule="auto"/>
        <w:rPr>
          <w:rFonts w:ascii="Aptos SemiBold" w:hAnsi="Aptos SemiBold" w:cs="Calibri"/>
          <w:b/>
          <w:color w:val="00C4F0"/>
          <w:sz w:val="24"/>
          <w:szCs w:val="24"/>
        </w:rPr>
      </w:pPr>
      <w:r>
        <w:br w:type="page"/>
      </w:r>
    </w:p>
    <w:p w14:paraId="445615DD" w14:textId="10552489" w:rsidR="00004B99" w:rsidRDefault="00004B99" w:rsidP="00004B99">
      <w:pPr>
        <w:pStyle w:val="Tussenkop1"/>
      </w:pPr>
      <w:r>
        <w:lastRenderedPageBreak/>
        <w:t>EINDE AFDELINGSBESTUURSLIDMAATSCHAP - SCHORSING</w:t>
      </w:r>
    </w:p>
    <w:p w14:paraId="3591924F" w14:textId="77777777" w:rsidR="00004B99" w:rsidRDefault="00004B99" w:rsidP="00004B99">
      <w:pPr>
        <w:pStyle w:val="Tussenkop2"/>
      </w:pPr>
      <w:r>
        <w:t>Artikel 9.</w:t>
      </w:r>
    </w:p>
    <w:p w14:paraId="2CA69E11" w14:textId="012B0413" w:rsidR="00004B99" w:rsidRDefault="00004B99" w:rsidP="00AA2EED">
      <w:pPr>
        <w:pStyle w:val="Lijstalinea2"/>
        <w:numPr>
          <w:ilvl w:val="0"/>
          <w:numId w:val="12"/>
        </w:numPr>
        <w:ind w:left="709"/>
      </w:pPr>
      <w:r>
        <w:t>Elk afdelingsbestuurslid, ook wanneer hij voor een bepaalde tijd is benoemd, kan te allen tijde door de afdelingsvergadering worden ontslagen of geschorst. Een schorsing die niet binnen drie maanden gevolgd wordt door een besluit tot ontslag, eindigt door het verloop van die termijn.</w:t>
      </w:r>
    </w:p>
    <w:p w14:paraId="0F0AC2F4" w14:textId="77777777" w:rsidR="00004B99" w:rsidRDefault="00004B99" w:rsidP="00AA2EED">
      <w:pPr>
        <w:pStyle w:val="Lijstalinea2"/>
        <w:numPr>
          <w:ilvl w:val="0"/>
          <w:numId w:val="0"/>
        </w:numPr>
        <w:ind w:left="709"/>
      </w:pPr>
    </w:p>
    <w:p w14:paraId="2AE5B6C6" w14:textId="512A42A8" w:rsidR="00004B99" w:rsidRDefault="00004B99" w:rsidP="00AA2EED">
      <w:pPr>
        <w:pStyle w:val="Lijstalinea2"/>
        <w:numPr>
          <w:ilvl w:val="0"/>
          <w:numId w:val="10"/>
        </w:numPr>
        <w:ind w:left="709"/>
      </w:pPr>
      <w:r>
        <w:t>Elk afdelingsbestuurslid treedt uiterlijk vier jaar na zijn benoeming af, volgens een door het afdelingsbestuur op te maken rooster van aftreden.</w:t>
      </w:r>
    </w:p>
    <w:p w14:paraId="49A1A33E" w14:textId="77777777" w:rsidR="00004B99" w:rsidRDefault="00004B99" w:rsidP="00AA2EED">
      <w:pPr>
        <w:pStyle w:val="Lijstalinea2"/>
        <w:numPr>
          <w:ilvl w:val="0"/>
          <w:numId w:val="0"/>
        </w:numPr>
        <w:ind w:left="709"/>
      </w:pPr>
    </w:p>
    <w:p w14:paraId="777C98A0" w14:textId="77777777" w:rsidR="00F4335B" w:rsidRDefault="00004B99" w:rsidP="00F4335B">
      <w:pPr>
        <w:pStyle w:val="Lijstalinea2"/>
        <w:numPr>
          <w:ilvl w:val="0"/>
          <w:numId w:val="10"/>
        </w:numPr>
        <w:ind w:left="709"/>
      </w:pPr>
      <w:r>
        <w:t>Het afdelingsbestuurslidmaatschap eindigt voorts:</w:t>
      </w:r>
    </w:p>
    <w:p w14:paraId="01F81EB3" w14:textId="77777777" w:rsidR="00F4335B" w:rsidRDefault="00F4335B" w:rsidP="00F4335B">
      <w:pPr>
        <w:pStyle w:val="Lijstalinea"/>
      </w:pPr>
    </w:p>
    <w:p w14:paraId="79B78423" w14:textId="181EFA7F" w:rsidR="00AA2EED" w:rsidRDefault="00004B99" w:rsidP="00F4335B">
      <w:pPr>
        <w:pStyle w:val="Lijstalinea2"/>
        <w:numPr>
          <w:ilvl w:val="1"/>
          <w:numId w:val="10"/>
        </w:numPr>
      </w:pPr>
      <w:proofErr w:type="gramStart"/>
      <w:r w:rsidRPr="00AA2EED">
        <w:t>door</w:t>
      </w:r>
      <w:proofErr w:type="gramEnd"/>
      <w:r w:rsidRPr="00AA2EED">
        <w:t xml:space="preserve"> het eindigen van het lidmaatschap van de ChristenUnie;</w:t>
      </w:r>
    </w:p>
    <w:p w14:paraId="2E902508" w14:textId="2C6D5736" w:rsidR="00004B99" w:rsidRPr="00AA2EED" w:rsidRDefault="00004B99" w:rsidP="00AA2EED">
      <w:pPr>
        <w:pStyle w:val="Lijstalinea2"/>
        <w:numPr>
          <w:ilvl w:val="1"/>
          <w:numId w:val="10"/>
        </w:numPr>
      </w:pPr>
      <w:proofErr w:type="gramStart"/>
      <w:r w:rsidRPr="00AA2EED">
        <w:t>door</w:t>
      </w:r>
      <w:proofErr w:type="gramEnd"/>
      <w:r w:rsidRPr="00AA2EED">
        <w:t xml:space="preserve"> bedanken.</w:t>
      </w:r>
    </w:p>
    <w:p w14:paraId="6AE961F2" w14:textId="77777777" w:rsidR="00004B99" w:rsidRDefault="00004B99" w:rsidP="008C28A5">
      <w:pPr>
        <w:pStyle w:val="Plattetekst1"/>
      </w:pPr>
    </w:p>
    <w:p w14:paraId="672D11A9" w14:textId="0CEF0BEE" w:rsidR="00004B99" w:rsidRDefault="00004B99" w:rsidP="00004B99">
      <w:pPr>
        <w:pStyle w:val="Tussenkop1"/>
      </w:pPr>
      <w:r>
        <w:t>BESLUITVORMING EN WERKWIJZE VAN HET AFDELINGSBESTUUR</w:t>
      </w:r>
    </w:p>
    <w:p w14:paraId="470B7B21" w14:textId="77777777" w:rsidR="00004B99" w:rsidRDefault="00004B99" w:rsidP="00004B99">
      <w:pPr>
        <w:pStyle w:val="Tussenkop2"/>
      </w:pPr>
      <w:r>
        <w:t>Artikel 10.</w:t>
      </w:r>
    </w:p>
    <w:p w14:paraId="18E047FD" w14:textId="080178F8" w:rsidR="00004B99" w:rsidRDefault="00004B99" w:rsidP="00004B99">
      <w:pPr>
        <w:pStyle w:val="Plattetekst1"/>
      </w:pPr>
      <w:r>
        <w:t>1.</w:t>
      </w:r>
      <w:r>
        <w:tab/>
        <w:t>Van het verhandelde in elke vergadering worden notulen gemaakt</w:t>
      </w:r>
      <w:r w:rsidR="000C3EA4">
        <w:t>.</w:t>
      </w:r>
    </w:p>
    <w:p w14:paraId="6F3667C9" w14:textId="77777777" w:rsidR="00004B99" w:rsidRDefault="00004B99" w:rsidP="00004B99">
      <w:pPr>
        <w:pStyle w:val="Plattetekst1"/>
      </w:pPr>
    </w:p>
    <w:p w14:paraId="153870AD" w14:textId="77777777" w:rsidR="00004B99" w:rsidRDefault="00004B99" w:rsidP="00004B99">
      <w:pPr>
        <w:pStyle w:val="Plattetekst1"/>
      </w:pPr>
      <w:r>
        <w:t>2.</w:t>
      </w:r>
      <w:r>
        <w:tab/>
        <w:t xml:space="preserve">Het oordeel van de voorzitter </w:t>
      </w:r>
      <w:proofErr w:type="gramStart"/>
      <w:r>
        <w:t>omtrent</w:t>
      </w:r>
      <w:proofErr w:type="gramEnd"/>
      <w:r>
        <w:t xml:space="preserve"> de uitslag van een stemming is beslissend. Hetzelfde geldt voor de inhoud van een genomen besluit, voor zover werd gestemd over een niet schriftelijk vastgelegd voorstel.</w:t>
      </w:r>
    </w:p>
    <w:p w14:paraId="31474AA1" w14:textId="77777777" w:rsidR="00004B99" w:rsidRDefault="00004B99" w:rsidP="00004B99">
      <w:pPr>
        <w:pStyle w:val="Plattetekst1"/>
      </w:pPr>
    </w:p>
    <w:p w14:paraId="1706DBA8" w14:textId="77777777" w:rsidR="00004B99" w:rsidRDefault="00004B99" w:rsidP="00004B99">
      <w:pPr>
        <w:pStyle w:val="Plattetekst1"/>
      </w:pPr>
      <w:r>
        <w:t>3.</w:t>
      </w:r>
      <w:r>
        <w:tab/>
        <w:t>Het afdelingsbestuur regelt zijn eigen werkwijze.</w:t>
      </w:r>
    </w:p>
    <w:p w14:paraId="7D257559" w14:textId="77777777" w:rsidR="00004B99" w:rsidRDefault="00004B99" w:rsidP="00004B99">
      <w:pPr>
        <w:pStyle w:val="Plattetekst1"/>
      </w:pPr>
    </w:p>
    <w:p w14:paraId="086C68F5" w14:textId="4C66559B" w:rsidR="00004B99" w:rsidRDefault="00004B99" w:rsidP="00004B99">
      <w:pPr>
        <w:pStyle w:val="Tussenkop1"/>
      </w:pPr>
      <w:r>
        <w:t>BESTUURSTAAK - COMMISSIES - VERTEGENWOORDIGING</w:t>
      </w:r>
    </w:p>
    <w:p w14:paraId="4203449D" w14:textId="77777777" w:rsidR="00004B99" w:rsidRDefault="00004B99" w:rsidP="00004B99">
      <w:pPr>
        <w:pStyle w:val="Tussenkop2"/>
      </w:pPr>
      <w:r>
        <w:t>Artikel 11.</w:t>
      </w:r>
    </w:p>
    <w:p w14:paraId="2BC573B6" w14:textId="50F4E276" w:rsidR="00AA2EED" w:rsidRDefault="00004B99" w:rsidP="00AA2EED">
      <w:pPr>
        <w:pStyle w:val="Plattetekst1"/>
        <w:numPr>
          <w:ilvl w:val="0"/>
          <w:numId w:val="13"/>
        </w:numPr>
        <w:ind w:left="709"/>
      </w:pPr>
      <w:proofErr w:type="gramStart"/>
      <w:r>
        <w:t>Behoudens</w:t>
      </w:r>
      <w:proofErr w:type="gramEnd"/>
      <w:r>
        <w:t xml:space="preserve"> beperkingen volgens de statuten is het afdelingsbestuur belast met het besturen van de afdeling en richt het zich naar het belang van de afdeling en de met haar verbonden onderneming of organisatie.</w:t>
      </w:r>
    </w:p>
    <w:p w14:paraId="02064BF1" w14:textId="77777777" w:rsidR="00AA2EED" w:rsidRDefault="00AA2EED" w:rsidP="00AA2EED">
      <w:pPr>
        <w:pStyle w:val="Plattetekst1"/>
        <w:numPr>
          <w:ilvl w:val="0"/>
          <w:numId w:val="13"/>
        </w:numPr>
        <w:ind w:left="709"/>
      </w:pPr>
    </w:p>
    <w:p w14:paraId="6BB27321" w14:textId="77777777" w:rsidR="00AA2EED" w:rsidRDefault="00004B99" w:rsidP="00AA2EED">
      <w:pPr>
        <w:pStyle w:val="Plattetekst1"/>
        <w:numPr>
          <w:ilvl w:val="1"/>
          <w:numId w:val="13"/>
        </w:numPr>
      </w:pPr>
      <w:r w:rsidRPr="00AA2EED">
        <w:t xml:space="preserve">Elke afdelingsbestuurder is tegenover de afdeling gehouden tot een behoorlijke vervulling van de hem opgedragen taak. </w:t>
      </w:r>
    </w:p>
    <w:p w14:paraId="669A5194" w14:textId="77777777" w:rsidR="00AA2EED" w:rsidRDefault="00004B99" w:rsidP="00004B99">
      <w:pPr>
        <w:pStyle w:val="Plattetekst1"/>
        <w:numPr>
          <w:ilvl w:val="1"/>
          <w:numId w:val="13"/>
        </w:numPr>
      </w:pPr>
      <w:proofErr w:type="gramStart"/>
      <w:r>
        <w:t>Indien</w:t>
      </w:r>
      <w:proofErr w:type="gramEnd"/>
      <w:r>
        <w:t xml:space="preserve"> het een aangelegenheid betreft die tot de werkkring van twee of meer afdelingsbestuurders behoort, is ieder van hen voor het geheel aansprakelijk ter zake van een tekortkoming, tenzij </w:t>
      </w:r>
      <w:r>
        <w:lastRenderedPageBreak/>
        <w:t xml:space="preserve">deze niet aan hem is te wijten en hij niet nalatig is geweest in het treffen van maatregelen om de gevolgen daarvan af te wenden. </w:t>
      </w:r>
    </w:p>
    <w:p w14:paraId="10BB97A4" w14:textId="61CFB5D7" w:rsidR="00AA2EED" w:rsidRDefault="00004B99" w:rsidP="00004B99">
      <w:pPr>
        <w:pStyle w:val="Plattetekst1"/>
        <w:numPr>
          <w:ilvl w:val="1"/>
          <w:numId w:val="13"/>
        </w:numPr>
      </w:pPr>
      <w:r>
        <w:t xml:space="preserve">Een afdelingsbestuurder heeft een tegenstrijdig belang </w:t>
      </w:r>
      <w:proofErr w:type="gramStart"/>
      <w:r>
        <w:t>indien</w:t>
      </w:r>
      <w:proofErr w:type="gramEnd"/>
      <w:r>
        <w:t xml:space="preserve"> hij of zij, of een naaste betrokkene, direct of indirect een persoonlijk of zakelijk belang heeft bij een besluit van de afdeling dat strijdig is met het belang van de afdeling en/of de met de afdeling verbonden onderneming of organisatie. </w:t>
      </w:r>
      <w:proofErr w:type="gramStart"/>
      <w:r>
        <w:t>Indien</w:t>
      </w:r>
      <w:proofErr w:type="gramEnd"/>
      <w:r>
        <w:t xml:space="preserve"> een afdelingsbestuurder een direct of indirect tegenstrijdig belang heeft bij een te nemen besluit, dient hij of zij dit onverwijld te melden aan de andere afdelingsbestuurders. De afdelingsbestuurder onthoudt zich van deelneming aan de beraadslaging en besluitvorming over het onderwerp waarbij hij of zij een tegenstrijdig belang heeft. Besluiten die zijn genomen in situaties waarbij een tegenstrijdig belang aan de orde was, worden schriftelijk vastgelegd. Deze vastlegging bevat een duidelijke beschrijving van de aard van het tegenstrijdig belang en de wijze waarop het besluit is genomen. </w:t>
      </w:r>
      <w:proofErr w:type="gramStart"/>
      <w:r>
        <w:t>Indien</w:t>
      </w:r>
      <w:proofErr w:type="gramEnd"/>
      <w:r>
        <w:t xml:space="preserve"> alle afdelingsbestuurders een tegenstrijdig belang hebben met betrekking tot een te nemen besluit, wordt het besluit genomen door de afdelingsvergadering. Afdelingsbestuurders zijn verplicht om open en transparant te communiceren over het bestaan van tegenstrijdige belangen.</w:t>
      </w:r>
      <w:r w:rsidR="00AA2EED">
        <w:br/>
      </w:r>
    </w:p>
    <w:p w14:paraId="5C08915C" w14:textId="77777777" w:rsidR="00AA2EED" w:rsidRDefault="00AA2EED" w:rsidP="00A22264">
      <w:pPr>
        <w:pStyle w:val="Plattetekst1"/>
        <w:numPr>
          <w:ilvl w:val="0"/>
          <w:numId w:val="13"/>
        </w:numPr>
        <w:ind w:left="709"/>
      </w:pPr>
    </w:p>
    <w:p w14:paraId="68717CF0" w14:textId="1F181C09" w:rsidR="00AA2EED" w:rsidRDefault="00004B99" w:rsidP="00A22264">
      <w:pPr>
        <w:pStyle w:val="Plattetekst1"/>
        <w:numPr>
          <w:ilvl w:val="1"/>
          <w:numId w:val="13"/>
        </w:numPr>
        <w:ind w:left="709"/>
      </w:pPr>
      <w:proofErr w:type="gramStart"/>
      <w:r>
        <w:t>Indien</w:t>
      </w:r>
      <w:proofErr w:type="gramEnd"/>
      <w:r>
        <w:t xml:space="preserve"> het aantal afdelingsbestuursleden beneden het voorgeschreven minimum is gedaald, blijft het afdelingsbestuur bevoegd. Het is echter verplicht zo spoedig mogelijk een afdelingsvergadering te beleggen waarin in de open plaats of de open plaatsen kan worden voorzien. </w:t>
      </w:r>
    </w:p>
    <w:p w14:paraId="464DDAA3" w14:textId="77777777" w:rsidR="00AA2EED" w:rsidRDefault="00004B99" w:rsidP="00A22264">
      <w:pPr>
        <w:pStyle w:val="Plattetekst1"/>
        <w:numPr>
          <w:ilvl w:val="1"/>
          <w:numId w:val="13"/>
        </w:numPr>
        <w:ind w:left="709"/>
      </w:pPr>
      <w:r>
        <w:t xml:space="preserve">Bij belet of ontstentenis van één of meerdere afdelingsbestuurders worden hun taken waargenomen door de overblijvende afdelingsbestuurders. </w:t>
      </w:r>
      <w:proofErr w:type="gramStart"/>
      <w:r>
        <w:t>Indien</w:t>
      </w:r>
      <w:proofErr w:type="gramEnd"/>
      <w:r>
        <w:t xml:space="preserve"> de voorzitter is verhinderd, neemt de plaatsvervanger diens taken waar. </w:t>
      </w:r>
    </w:p>
    <w:p w14:paraId="72EF4392" w14:textId="77777777" w:rsidR="00A91A1C" w:rsidRDefault="00004B99" w:rsidP="00A91A1C">
      <w:pPr>
        <w:pStyle w:val="Plattetekst1"/>
        <w:numPr>
          <w:ilvl w:val="1"/>
          <w:numId w:val="13"/>
        </w:numPr>
        <w:ind w:left="709"/>
      </w:pPr>
      <w:r>
        <w:t xml:space="preserve">In het geval van belet of ontstentenis van alle bestuurders wordt zo spoedig mogelijk een afdelingsvergadering bijeengeroepen door ten minste twee leden van de ChristenUnie. Deze afdelingsvergadering zal voorzien in de aanstelling van een interim-bestuur. </w:t>
      </w:r>
    </w:p>
    <w:p w14:paraId="68087CAD" w14:textId="77777777" w:rsidR="00A91A1C" w:rsidRDefault="00004B99" w:rsidP="00A91A1C">
      <w:pPr>
        <w:pStyle w:val="Plattetekst1"/>
        <w:numPr>
          <w:ilvl w:val="1"/>
          <w:numId w:val="13"/>
        </w:numPr>
        <w:ind w:left="709"/>
      </w:pPr>
      <w:r>
        <w:t xml:space="preserve">Tijdens de periode waarin sprake is van belet of ontstentenis van alle afdelingsbestuurders, wordt het dagelijks bestuur van de afdeling </w:t>
      </w:r>
      <w:r>
        <w:lastRenderedPageBreak/>
        <w:t>waargenomen door één of meer door het Landelijk Bestuur van de ChristenUnie daartoe aangewezen personen, totdat door de afdelingsvergadering is voorzien in de aanstelling van een interim-bestuur.</w:t>
      </w:r>
    </w:p>
    <w:p w14:paraId="668A6F1C" w14:textId="77777777" w:rsidR="00A91A1C" w:rsidRDefault="00004B99" w:rsidP="00A91A1C">
      <w:pPr>
        <w:pStyle w:val="Plattetekst1"/>
        <w:numPr>
          <w:ilvl w:val="1"/>
          <w:numId w:val="13"/>
        </w:numPr>
        <w:ind w:left="709"/>
      </w:pPr>
      <w:r>
        <w:t xml:space="preserve">Binnen drie maanden na het intreden van de ontstentenis of belet van alle bestuurders, moet de afdelingsvergadering bijeenkomen om te voorzien in de permanente herbenoeming of benoeming van een nieuw afdelingsbestuur, volgens de daarvoor geldende procedures van de afdeling. </w:t>
      </w:r>
    </w:p>
    <w:p w14:paraId="36432690" w14:textId="5B0B961B" w:rsidR="00AA2EED" w:rsidRDefault="00004B99" w:rsidP="00A91A1C">
      <w:pPr>
        <w:pStyle w:val="Plattetekst1"/>
        <w:numPr>
          <w:ilvl w:val="1"/>
          <w:numId w:val="13"/>
        </w:numPr>
        <w:ind w:left="709"/>
      </w:pPr>
      <w:r>
        <w:t>In de hiervoor onder b tot en met e gemelde bepalingen wordt verstaan onder: – belet: een situatie waarin een afdelingsbestuurder tijdelijk zijn of haar taken niet kan vervullen vanwege ziekte, schorsing of een andere tijdelijke belemmering; – ontstentenis: een situatie waarin een afdelingsbestuurder definitief zijn of haar functie heeft neergelegd, bijvoorbeeld door ontslag, overlijden of het bereiken van de maximale ambtstermijn.</w:t>
      </w:r>
      <w:r w:rsidR="00AA2EED">
        <w:br/>
      </w:r>
    </w:p>
    <w:p w14:paraId="70D63777" w14:textId="5FF35760" w:rsidR="00AA2EED" w:rsidRDefault="00004B99" w:rsidP="00A22264">
      <w:pPr>
        <w:pStyle w:val="Plattetekst1"/>
        <w:numPr>
          <w:ilvl w:val="0"/>
          <w:numId w:val="13"/>
        </w:numPr>
        <w:ind w:left="709"/>
      </w:pPr>
      <w:r>
        <w:t>Het afdelingsbestuur is bevoegd onder zijn verantwoordelijkheid bepaalde onderdelen van zijn taak te doen uitvoeren door commissies die door het afdelingsbestuur worden ingesteld en opgeheven. Het afdelingsbestuur benoemt en ontslaat de leden van die commissies.</w:t>
      </w:r>
      <w:r w:rsidR="00CF088F">
        <w:br/>
      </w:r>
    </w:p>
    <w:p w14:paraId="78B67A01" w14:textId="11B17572" w:rsidR="00AA2EED" w:rsidRDefault="00004B99" w:rsidP="00A22264">
      <w:pPr>
        <w:pStyle w:val="Plattetekst1"/>
        <w:numPr>
          <w:ilvl w:val="0"/>
          <w:numId w:val="13"/>
        </w:numPr>
        <w:ind w:left="709"/>
      </w:pPr>
      <w:r>
        <w:t>Het afdelingsbestuur is, mits met goedkeuring van of namens het Landelijk Bestuur van de ChristenUnie, bevoegd te besluiten tot het aangaan van overeenkomsten tot verkrijging, vervreemding en bezwaring van registergoederen, en tot het aangaan van overeenkomsten waarbij de afdeling zich als borg of hoofdelijk medeschuldenaar verbindt, zich voor een derde sterk maakt of zich tot zekerheidstelling voor een schuld van een ander verbindt. Op het ontbreken van deze goedkeuring kan door en tegen derden beroep worden gedaan.</w:t>
      </w:r>
      <w:r w:rsidR="00AA2EED">
        <w:br/>
      </w:r>
    </w:p>
    <w:p w14:paraId="48F8D188" w14:textId="156BEA39" w:rsidR="00AA2EED" w:rsidRDefault="00004B99" w:rsidP="00A22264">
      <w:pPr>
        <w:pStyle w:val="Plattetekst1"/>
        <w:numPr>
          <w:ilvl w:val="0"/>
          <w:numId w:val="13"/>
        </w:numPr>
        <w:ind w:left="709"/>
      </w:pPr>
      <w:r>
        <w:t>De afdeling wordt vertegenwoordigd hetzij door het afdelingsbestuur, hetzij door twee gezamenlijk handelende afdelingsbestuursleden.</w:t>
      </w:r>
      <w:r w:rsidR="00CF088F">
        <w:br/>
      </w:r>
    </w:p>
    <w:p w14:paraId="2792EBC0" w14:textId="3A6B7F20" w:rsidR="00004B99" w:rsidRDefault="00004B99" w:rsidP="00A22264">
      <w:pPr>
        <w:pStyle w:val="Plattetekst1"/>
        <w:numPr>
          <w:ilvl w:val="0"/>
          <w:numId w:val="13"/>
        </w:numPr>
        <w:ind w:left="709"/>
      </w:pPr>
      <w:r>
        <w:t>Het afdelingsbestuur wijst uit de leden van de afdeling de afgevaardigde aan die namens de afdeling het stemrecht uitoefent in het Partijcongres.</w:t>
      </w:r>
    </w:p>
    <w:p w14:paraId="04EF6CF5" w14:textId="77777777" w:rsidR="00004B99" w:rsidRDefault="00004B99" w:rsidP="00004B99">
      <w:pPr>
        <w:pStyle w:val="Tussenkop2"/>
      </w:pPr>
    </w:p>
    <w:p w14:paraId="0A2C714D" w14:textId="77777777" w:rsidR="00C80A32" w:rsidRDefault="00C80A32">
      <w:pPr>
        <w:spacing w:after="160" w:line="278" w:lineRule="auto"/>
        <w:rPr>
          <w:rFonts w:ascii="Aptos SemiBold" w:hAnsi="Aptos SemiBold" w:cs="Calibri"/>
          <w:b/>
          <w:color w:val="00C4F0"/>
          <w:sz w:val="24"/>
          <w:szCs w:val="24"/>
        </w:rPr>
      </w:pPr>
      <w:r>
        <w:br w:type="page"/>
      </w:r>
    </w:p>
    <w:p w14:paraId="70339E29" w14:textId="5762F3B6" w:rsidR="00004B99" w:rsidRDefault="00004B99" w:rsidP="00004B99">
      <w:pPr>
        <w:pStyle w:val="Tussenkop1"/>
      </w:pPr>
      <w:r>
        <w:lastRenderedPageBreak/>
        <w:t>JAARVERSLAG - REKENING EN VERANTWOORDING</w:t>
      </w:r>
    </w:p>
    <w:p w14:paraId="07477CB7" w14:textId="77777777" w:rsidR="00004B99" w:rsidRDefault="00004B99" w:rsidP="00004B99">
      <w:pPr>
        <w:pStyle w:val="Tussenkop2"/>
      </w:pPr>
      <w:r>
        <w:t>Artikel 12.</w:t>
      </w:r>
    </w:p>
    <w:p w14:paraId="5C8828A8" w14:textId="3BE47497" w:rsidR="00004B99" w:rsidRDefault="00004B99" w:rsidP="00CD549F">
      <w:pPr>
        <w:pStyle w:val="Plattetekst1"/>
        <w:numPr>
          <w:ilvl w:val="0"/>
          <w:numId w:val="14"/>
        </w:numPr>
        <w:ind w:left="709"/>
      </w:pPr>
      <w:r>
        <w:t>Het boekjaar van de afdeling is gelijk aan het kalenderjaar.</w:t>
      </w:r>
    </w:p>
    <w:p w14:paraId="6E8CAD5D" w14:textId="77777777" w:rsidR="00004B99" w:rsidRDefault="00004B99" w:rsidP="00CD549F">
      <w:pPr>
        <w:pStyle w:val="Plattetekst1"/>
        <w:ind w:left="709"/>
      </w:pPr>
    </w:p>
    <w:p w14:paraId="25E3BE0D" w14:textId="61CBADAF" w:rsidR="00004B99" w:rsidRDefault="00004B99" w:rsidP="00CD549F">
      <w:pPr>
        <w:pStyle w:val="Plattetekst1"/>
        <w:numPr>
          <w:ilvl w:val="0"/>
          <w:numId w:val="14"/>
        </w:numPr>
        <w:ind w:left="709"/>
      </w:pPr>
      <w:r>
        <w:t>Het afdelingsbestuur is verplicht van de vermogenstoestand van de afdeling zodanige aantekeningen te houden dat daaruit te allen tijde haar rechten en verplichtingen kunnen worden gekend.</w:t>
      </w:r>
    </w:p>
    <w:p w14:paraId="2CFEB68A" w14:textId="77777777" w:rsidR="00004B99" w:rsidRDefault="00004B99" w:rsidP="00CD549F">
      <w:pPr>
        <w:pStyle w:val="Plattetekst1"/>
        <w:ind w:left="709"/>
      </w:pPr>
    </w:p>
    <w:p w14:paraId="46DAAC94" w14:textId="6CCDDF48" w:rsidR="00004B99" w:rsidRDefault="00004B99" w:rsidP="00CD549F">
      <w:pPr>
        <w:pStyle w:val="Plattetekst1"/>
        <w:numPr>
          <w:ilvl w:val="0"/>
          <w:numId w:val="14"/>
        </w:numPr>
        <w:ind w:left="709"/>
      </w:pPr>
      <w:r>
        <w:t xml:space="preserve">Het afdelingsbestuur brengt op een afdelingsvergadering binnen zes maanden na afloop van het boekjaar, </w:t>
      </w:r>
      <w:proofErr w:type="gramStart"/>
      <w:r>
        <w:t>behoudens</w:t>
      </w:r>
      <w:proofErr w:type="gramEnd"/>
      <w:r>
        <w:t xml:space="preserve"> verlenging van deze termijn door de afdelingsvergadering, zijn jaarverslag uit over de gang van zaken in de afdeling en het gevoerde beleid. Het afdelingsbestuur legt de balans en de staat van baten en lasten met een toelichting ter goedkeuring aan de vergadering over. Deze stukken worden ondertekend door de afdelingsbestuurders; ontbreekt ondertekening van één of meer hunner, dan wordt daarvan onder opgave van redenen melding gemaakt. Na verloop van de termijn kan ieder lid van de gezamenlijke afdelingsbestuurders in rechte vorderen</w:t>
      </w:r>
      <w:r w:rsidR="00AA2EED">
        <w:t xml:space="preserve"> </w:t>
      </w:r>
      <w:r>
        <w:t>dat zij deze verplichting nakomen.</w:t>
      </w:r>
    </w:p>
    <w:p w14:paraId="4E1B8241" w14:textId="77777777" w:rsidR="00004B99" w:rsidRDefault="00004B99" w:rsidP="00CD549F">
      <w:pPr>
        <w:pStyle w:val="Plattetekst1"/>
        <w:ind w:left="709"/>
      </w:pPr>
    </w:p>
    <w:p w14:paraId="1060E550" w14:textId="36490A68" w:rsidR="00004B99" w:rsidRDefault="00004B99" w:rsidP="00CD549F">
      <w:pPr>
        <w:pStyle w:val="Plattetekst1"/>
        <w:numPr>
          <w:ilvl w:val="0"/>
          <w:numId w:val="14"/>
        </w:numPr>
        <w:ind w:left="709"/>
      </w:pPr>
      <w:r>
        <w:t>De afdelingsvergadering benoemt jaarlijks een commissie van ten minste twee personen, die geen deel mogen uitmaken van het afdelingsbestuur en die lid zijn van de ChristenUnie. Deze commissie onderzoekt de balans en de staat van baten en lasten met toelichting en brengt aan de afdelingsvergadering verslag van haar bevindingen uit.</w:t>
      </w:r>
    </w:p>
    <w:p w14:paraId="7049DE8A" w14:textId="77777777" w:rsidR="00004B99" w:rsidRDefault="00004B99" w:rsidP="00CD549F">
      <w:pPr>
        <w:pStyle w:val="Plattetekst1"/>
        <w:ind w:left="709"/>
      </w:pPr>
    </w:p>
    <w:p w14:paraId="5CEB41FA" w14:textId="109586E0" w:rsidR="00004B99" w:rsidRDefault="00004B99" w:rsidP="00CD549F">
      <w:pPr>
        <w:pStyle w:val="Plattetekst1"/>
        <w:numPr>
          <w:ilvl w:val="0"/>
          <w:numId w:val="14"/>
        </w:numPr>
        <w:ind w:left="709"/>
      </w:pPr>
      <w:r>
        <w:t>Het afdelingsbestuur is verplicht aan de commissie ten behoeve van haar onderzoek alle door haar gevraagde inlichtingen te verschaffen, haar desgewenst de kas en de waarden te vertonen en inzage van de boeken en bescheiden der afdeling te geven.</w:t>
      </w:r>
    </w:p>
    <w:p w14:paraId="484EF8C0" w14:textId="77777777" w:rsidR="00004B99" w:rsidRDefault="00004B99" w:rsidP="00CD549F">
      <w:pPr>
        <w:pStyle w:val="Plattetekst1"/>
        <w:ind w:left="709"/>
      </w:pPr>
    </w:p>
    <w:p w14:paraId="18A9AAEE" w14:textId="475ED4C5" w:rsidR="00004B99" w:rsidRDefault="00004B99" w:rsidP="00CD549F">
      <w:pPr>
        <w:pStyle w:val="Plattetekst1"/>
        <w:numPr>
          <w:ilvl w:val="0"/>
          <w:numId w:val="14"/>
        </w:numPr>
        <w:ind w:left="709"/>
      </w:pPr>
      <w:r>
        <w:t xml:space="preserve">Het bepaalde in de leden 4 en 5 van dit artikel is niet van toepassing indien </w:t>
      </w:r>
      <w:proofErr w:type="gramStart"/>
      <w:r>
        <w:t>omtrent</w:t>
      </w:r>
      <w:proofErr w:type="gramEnd"/>
      <w:r>
        <w:t xml:space="preserve"> de getrouwheid van de stukken aan de afdelingsvergadering een verklaring wordt overgelegd afkomstig van een accountant als bedoeld in artikel 393, lid 1, Boek 2, Burgerlijk Wetboek.</w:t>
      </w:r>
    </w:p>
    <w:p w14:paraId="400F2362" w14:textId="77777777" w:rsidR="00004B99" w:rsidRDefault="00004B99" w:rsidP="00CD549F">
      <w:pPr>
        <w:pStyle w:val="Plattetekst1"/>
        <w:ind w:left="709"/>
      </w:pPr>
    </w:p>
    <w:p w14:paraId="1FCD45EA" w14:textId="4F6B582A" w:rsidR="00004B99" w:rsidRDefault="00004B99" w:rsidP="00CD549F">
      <w:pPr>
        <w:pStyle w:val="Plattetekst1"/>
        <w:numPr>
          <w:ilvl w:val="0"/>
          <w:numId w:val="14"/>
        </w:numPr>
        <w:ind w:left="709"/>
      </w:pPr>
      <w:r>
        <w:t>Het afdelingsbestuur is verplicht de bescheiden bedoeld in de leden 2 en 3, de door de wet voorgeschreven termijn te bewaren.</w:t>
      </w:r>
    </w:p>
    <w:p w14:paraId="296DA49C" w14:textId="6A70E761" w:rsidR="00004B99" w:rsidRDefault="00004B99" w:rsidP="00004B99">
      <w:pPr>
        <w:pStyle w:val="Tussenkop1"/>
      </w:pPr>
      <w:r>
        <w:lastRenderedPageBreak/>
        <w:t>AFDELINGSVERGADERINGEN</w:t>
      </w:r>
    </w:p>
    <w:p w14:paraId="6E50CBE3" w14:textId="77777777" w:rsidR="00004B99" w:rsidRDefault="00004B99" w:rsidP="00004B99">
      <w:pPr>
        <w:pStyle w:val="Tussenkop2"/>
      </w:pPr>
      <w:r>
        <w:t>Artikel 13.</w:t>
      </w:r>
    </w:p>
    <w:p w14:paraId="2CAAADCA" w14:textId="56B8DD19" w:rsidR="00004B99" w:rsidRDefault="00004B99" w:rsidP="00CD549F">
      <w:pPr>
        <w:pStyle w:val="Plattetekst1"/>
        <w:numPr>
          <w:ilvl w:val="0"/>
          <w:numId w:val="15"/>
        </w:numPr>
        <w:ind w:left="709"/>
      </w:pPr>
      <w:r>
        <w:t>De afdelingsvergadering is de algemene vergadering in de zin der wet.</w:t>
      </w:r>
    </w:p>
    <w:p w14:paraId="2AD9EEA2" w14:textId="77777777" w:rsidR="00004B99" w:rsidRDefault="00004B99" w:rsidP="00CD549F">
      <w:pPr>
        <w:pStyle w:val="Plattetekst1"/>
        <w:ind w:left="709"/>
      </w:pPr>
    </w:p>
    <w:p w14:paraId="05A484F0" w14:textId="18E867AD" w:rsidR="00004B99" w:rsidRDefault="00004B99" w:rsidP="00CD549F">
      <w:pPr>
        <w:pStyle w:val="Plattetekst1"/>
        <w:numPr>
          <w:ilvl w:val="0"/>
          <w:numId w:val="15"/>
        </w:numPr>
        <w:ind w:left="709"/>
      </w:pPr>
      <w:r>
        <w:t>Aan de afdelingsvergadering komen in de afdeling alle bevoegdheden toe, die niet door de wet of de statuten aan het afdelingsbestuur of aan een ander orgaan zijn opgedragen.</w:t>
      </w:r>
    </w:p>
    <w:p w14:paraId="138C94A0" w14:textId="77777777" w:rsidR="00004B99" w:rsidRDefault="00004B99" w:rsidP="00CD549F">
      <w:pPr>
        <w:pStyle w:val="Plattetekst1"/>
        <w:ind w:left="709"/>
      </w:pPr>
    </w:p>
    <w:p w14:paraId="1CBD6B3F" w14:textId="77777777" w:rsidR="00AA2EED" w:rsidRDefault="00004B99" w:rsidP="00CD549F">
      <w:pPr>
        <w:pStyle w:val="Plattetekst1"/>
        <w:numPr>
          <w:ilvl w:val="0"/>
          <w:numId w:val="15"/>
        </w:numPr>
        <w:ind w:left="709"/>
      </w:pPr>
      <w:r>
        <w:t>Jaarlijks, uiterlijk zes maanden na afloop van het boekjaar, wordt een afdelingsvergadering -de jaarvergadering- gehouden. In de jaarvergadering komen onder meer aan de orde:</w:t>
      </w:r>
    </w:p>
    <w:p w14:paraId="29C80FBA" w14:textId="77777777" w:rsidR="00AA2EED" w:rsidRDefault="00AA2EED" w:rsidP="00CD549F">
      <w:pPr>
        <w:pStyle w:val="Lijstalinea"/>
        <w:ind w:left="709"/>
      </w:pPr>
    </w:p>
    <w:p w14:paraId="766D6B32" w14:textId="77777777" w:rsidR="00AA2EED" w:rsidRDefault="00004B99" w:rsidP="00CD549F">
      <w:pPr>
        <w:pStyle w:val="Plattetekst1"/>
        <w:numPr>
          <w:ilvl w:val="1"/>
          <w:numId w:val="15"/>
        </w:numPr>
        <w:ind w:left="709"/>
      </w:pPr>
      <w:proofErr w:type="gramStart"/>
      <w:r>
        <w:t>het</w:t>
      </w:r>
      <w:proofErr w:type="gramEnd"/>
      <w:r>
        <w:t xml:space="preserve"> jaarverslag en de balans en de staat van baten en lasten met toelichting bedoeld in artikel 12 met het verslag van de aldaar bedoelde commissie respectievelijk de verklaring van de aldaar bedoelde accountant;</w:t>
      </w:r>
    </w:p>
    <w:p w14:paraId="743F034C" w14:textId="77777777" w:rsidR="00AA2EED" w:rsidRDefault="00AA2EED" w:rsidP="00CD549F">
      <w:pPr>
        <w:pStyle w:val="Plattetekst1"/>
        <w:numPr>
          <w:ilvl w:val="1"/>
          <w:numId w:val="15"/>
        </w:numPr>
        <w:ind w:left="709"/>
      </w:pPr>
      <w:proofErr w:type="gramStart"/>
      <w:r>
        <w:t>v</w:t>
      </w:r>
      <w:r w:rsidR="00004B99">
        <w:t>oor</w:t>
      </w:r>
      <w:proofErr w:type="gramEnd"/>
      <w:r w:rsidR="00004B99">
        <w:t xml:space="preserve"> zover nodig, de benoeming van de in artikel 12 genoemde commissie voor het volgende boekjaar;</w:t>
      </w:r>
    </w:p>
    <w:p w14:paraId="66099A3F" w14:textId="77777777" w:rsidR="00AA2EED" w:rsidRDefault="00004B99" w:rsidP="00CD549F">
      <w:pPr>
        <w:pStyle w:val="Plattetekst1"/>
        <w:numPr>
          <w:ilvl w:val="1"/>
          <w:numId w:val="15"/>
        </w:numPr>
        <w:ind w:left="709"/>
      </w:pPr>
      <w:proofErr w:type="gramStart"/>
      <w:r>
        <w:t>voorziening</w:t>
      </w:r>
      <w:proofErr w:type="gramEnd"/>
      <w:r>
        <w:t xml:space="preserve"> in eventuele vacatures;</w:t>
      </w:r>
    </w:p>
    <w:p w14:paraId="571A6AAA" w14:textId="1088AAB5" w:rsidR="00004B99" w:rsidRDefault="00004B99" w:rsidP="00CD549F">
      <w:pPr>
        <w:pStyle w:val="Plattetekst1"/>
        <w:numPr>
          <w:ilvl w:val="1"/>
          <w:numId w:val="15"/>
        </w:numPr>
        <w:ind w:left="709"/>
      </w:pPr>
      <w:proofErr w:type="gramStart"/>
      <w:r>
        <w:t>voorstellen</w:t>
      </w:r>
      <w:proofErr w:type="gramEnd"/>
      <w:r>
        <w:t xml:space="preserve"> van het afdelingsbestuur of de leden, aangekondigd bij de oproeping voor de vergadering.</w:t>
      </w:r>
    </w:p>
    <w:p w14:paraId="2B7AE5EF" w14:textId="77777777" w:rsidR="00004B99" w:rsidRDefault="00004B99" w:rsidP="00CD549F">
      <w:pPr>
        <w:pStyle w:val="Plattetekst1"/>
        <w:ind w:left="709"/>
      </w:pPr>
    </w:p>
    <w:p w14:paraId="24D3C410" w14:textId="718D3B56" w:rsidR="00004B99" w:rsidRDefault="00004B99" w:rsidP="00CD549F">
      <w:pPr>
        <w:pStyle w:val="Plattetekst1"/>
        <w:numPr>
          <w:ilvl w:val="0"/>
          <w:numId w:val="15"/>
        </w:numPr>
        <w:ind w:left="709"/>
      </w:pPr>
      <w:r>
        <w:t>Andere afdelingsvergaderingen worden gehouden zo dikwijls het afdelingsbestuur dit wenselijk oordeelt.</w:t>
      </w:r>
    </w:p>
    <w:p w14:paraId="6B15632A" w14:textId="77777777" w:rsidR="00004B99" w:rsidRDefault="00004B99" w:rsidP="00CD549F">
      <w:pPr>
        <w:pStyle w:val="Plattetekst1"/>
        <w:ind w:left="709"/>
      </w:pPr>
    </w:p>
    <w:p w14:paraId="2E8A3BCB" w14:textId="2E1D9519" w:rsidR="00004B99" w:rsidRDefault="00004B99" w:rsidP="00CD549F">
      <w:pPr>
        <w:pStyle w:val="Plattetekst1"/>
        <w:numPr>
          <w:ilvl w:val="0"/>
          <w:numId w:val="15"/>
        </w:numPr>
        <w:ind w:left="709"/>
      </w:pPr>
      <w:r>
        <w:t xml:space="preserve">Voorts is het afdelingsbestuur op schriftelijk verzoek van ten minste een zodanig aantal leden als bevoegd is tot het uitbrengen van één/tiende gedeelte der stemmen verplicht tot het bijeenroepen van een afdelingsvergadering op een termijn van niet langer dan vier weken. </w:t>
      </w:r>
      <w:proofErr w:type="gramStart"/>
      <w:r>
        <w:t>Indien</w:t>
      </w:r>
      <w:proofErr w:type="gramEnd"/>
      <w:r>
        <w:t xml:space="preserve"> aan het verzoek binnen veertien dagen geen gevolg wordt gegeven, kunnen de verzoekers zelf tot die bijeenroeping overgaan door oproeping overeenkomstig artikel 14 of bij advertentie in ten minste een ter plaatse waar de afdeling gevestigd is veel gelezen blad. De verzoekers kunnen alsdan anderen dan afdelingsbestuursleden belasten met de leiding der vergadering en het opstellen van de notulen.</w:t>
      </w:r>
    </w:p>
    <w:p w14:paraId="0824A634" w14:textId="77777777" w:rsidR="00004B99" w:rsidRDefault="00004B99" w:rsidP="008C28A5">
      <w:pPr>
        <w:pStyle w:val="Plattetekst1"/>
      </w:pPr>
    </w:p>
    <w:p w14:paraId="2FD508A4" w14:textId="77777777" w:rsidR="00C80A32" w:rsidRDefault="00C80A32">
      <w:pPr>
        <w:spacing w:after="160" w:line="278" w:lineRule="auto"/>
        <w:rPr>
          <w:rFonts w:ascii="Aptos SemiBold" w:hAnsi="Aptos SemiBold" w:cs="Calibri"/>
          <w:b/>
          <w:color w:val="00C4F0"/>
          <w:sz w:val="24"/>
          <w:szCs w:val="24"/>
        </w:rPr>
      </w:pPr>
      <w:r>
        <w:br w:type="page"/>
      </w:r>
    </w:p>
    <w:p w14:paraId="125FCB9A" w14:textId="588CE25E" w:rsidR="00004B99" w:rsidRDefault="00004B99" w:rsidP="00004B99">
      <w:pPr>
        <w:pStyle w:val="Tussenkop1"/>
      </w:pPr>
      <w:r>
        <w:lastRenderedPageBreak/>
        <w:t>BIJEENROEPING AFDELINGSVERGADERING</w:t>
      </w:r>
    </w:p>
    <w:p w14:paraId="00129BC8" w14:textId="77777777" w:rsidR="00004B99" w:rsidRDefault="00004B99" w:rsidP="00004B99">
      <w:pPr>
        <w:pStyle w:val="Tussenkop2"/>
      </w:pPr>
      <w:r>
        <w:t>Artikel 14.</w:t>
      </w:r>
    </w:p>
    <w:p w14:paraId="64EEEA0C" w14:textId="63765A8F" w:rsidR="00004B99" w:rsidRDefault="00004B99" w:rsidP="00CD549F">
      <w:pPr>
        <w:pStyle w:val="Plattetekst1"/>
        <w:numPr>
          <w:ilvl w:val="0"/>
          <w:numId w:val="16"/>
        </w:numPr>
        <w:ind w:left="709"/>
      </w:pPr>
      <w:r>
        <w:t>De afdelingsvergaderingen worden bijeengeroepen door het afdelingsbestuur. De oproeping geschiedt schriftelijk dan wel langs elektronische weg aan de adressen van de leden. De termijn voor de oproeping bedraagt ten minste veertien dagen, de dag van de oproeping en die van de vergadering niet meegerekend.</w:t>
      </w:r>
    </w:p>
    <w:p w14:paraId="3C95B683" w14:textId="77777777" w:rsidR="00004B99" w:rsidRDefault="00004B99" w:rsidP="00CD549F">
      <w:pPr>
        <w:pStyle w:val="Plattetekst1"/>
        <w:ind w:left="709"/>
      </w:pPr>
    </w:p>
    <w:p w14:paraId="56879322" w14:textId="3B54AB92" w:rsidR="00004B99" w:rsidRDefault="00004B99" w:rsidP="00CD549F">
      <w:pPr>
        <w:pStyle w:val="Plattetekst1"/>
        <w:numPr>
          <w:ilvl w:val="0"/>
          <w:numId w:val="16"/>
        </w:numPr>
        <w:ind w:left="709"/>
      </w:pPr>
      <w:r>
        <w:t>Bij de oproeping worden de te behandelen onderwerpen vermeld, onverminderd het bepaalde in artikel 18.</w:t>
      </w:r>
    </w:p>
    <w:p w14:paraId="2A246D7F" w14:textId="77777777" w:rsidR="00004B99" w:rsidRDefault="00004B99" w:rsidP="00E53802">
      <w:pPr>
        <w:pStyle w:val="Plattetekst1"/>
      </w:pPr>
    </w:p>
    <w:p w14:paraId="7F50D9B6" w14:textId="6D975630" w:rsidR="00004B99" w:rsidRDefault="00004B99" w:rsidP="00004B99">
      <w:pPr>
        <w:pStyle w:val="Tussenkop1"/>
      </w:pPr>
      <w:r>
        <w:t>TOEGANG EN STEMRECHT</w:t>
      </w:r>
    </w:p>
    <w:p w14:paraId="5BBD2881" w14:textId="77777777" w:rsidR="00004B99" w:rsidRDefault="00004B99" w:rsidP="00004B99">
      <w:pPr>
        <w:pStyle w:val="Tussenkop2"/>
      </w:pPr>
      <w:r>
        <w:t>Artikel 15.</w:t>
      </w:r>
    </w:p>
    <w:p w14:paraId="02C7D3C7" w14:textId="71307C3B" w:rsidR="00004B99" w:rsidRDefault="00004B99" w:rsidP="00CD549F">
      <w:pPr>
        <w:pStyle w:val="Plattetekst1"/>
        <w:numPr>
          <w:ilvl w:val="0"/>
          <w:numId w:val="17"/>
        </w:numPr>
        <w:ind w:left="709"/>
      </w:pPr>
      <w:r>
        <w:t>De afdelingsvergaderingen zijn openbaar.</w:t>
      </w:r>
    </w:p>
    <w:p w14:paraId="471436E2" w14:textId="77777777" w:rsidR="00004B99" w:rsidRDefault="00004B99" w:rsidP="00CD549F">
      <w:pPr>
        <w:pStyle w:val="Plattetekst1"/>
        <w:ind w:left="709"/>
      </w:pPr>
    </w:p>
    <w:p w14:paraId="6D8A61C7" w14:textId="0EAA7719" w:rsidR="00004B99" w:rsidRDefault="00004B99" w:rsidP="00CD549F">
      <w:pPr>
        <w:pStyle w:val="Plattetekst1"/>
        <w:numPr>
          <w:ilvl w:val="0"/>
          <w:numId w:val="17"/>
        </w:numPr>
        <w:ind w:left="709"/>
      </w:pPr>
      <w:r>
        <w:t>De afdelingsvergadering kan echter besluiten om één of meerdere punten van de agenda in beslotenheid te behandelen. Tot een besloten vergadering hebben afdelingsleden toegang. Over toegang van andere personen beslist de afdelingsvergadering.</w:t>
      </w:r>
    </w:p>
    <w:p w14:paraId="70D612CA" w14:textId="77777777" w:rsidR="00004B99" w:rsidRDefault="00004B99" w:rsidP="00CD549F">
      <w:pPr>
        <w:pStyle w:val="Plattetekst1"/>
        <w:ind w:left="709"/>
      </w:pPr>
    </w:p>
    <w:p w14:paraId="5F9BC731" w14:textId="1B2B7A6F" w:rsidR="00004B99" w:rsidRDefault="00004B99" w:rsidP="00CD549F">
      <w:pPr>
        <w:pStyle w:val="Plattetekst1"/>
        <w:numPr>
          <w:ilvl w:val="0"/>
          <w:numId w:val="17"/>
        </w:numPr>
        <w:ind w:left="709"/>
      </w:pPr>
      <w:r>
        <w:t>Ieder lid van de afdeling dat niet geschorst is, heeft een stem.</w:t>
      </w:r>
    </w:p>
    <w:p w14:paraId="76358DB8" w14:textId="77777777" w:rsidR="00004B99" w:rsidRDefault="00004B99" w:rsidP="00E53802">
      <w:pPr>
        <w:pStyle w:val="Plattetekst1"/>
      </w:pPr>
    </w:p>
    <w:p w14:paraId="0BEACCDD" w14:textId="61D26573" w:rsidR="00004B99" w:rsidRDefault="00004B99" w:rsidP="00004B99">
      <w:pPr>
        <w:pStyle w:val="Tussenkop1"/>
      </w:pPr>
      <w:r>
        <w:t>VOORZITTERSCHAP - NOTULEN</w:t>
      </w:r>
    </w:p>
    <w:p w14:paraId="49C1F8DA" w14:textId="77777777" w:rsidR="00004B99" w:rsidRDefault="00004B99" w:rsidP="00004B99">
      <w:pPr>
        <w:pStyle w:val="Tussenkop2"/>
      </w:pPr>
      <w:r>
        <w:t>Artikel 16.</w:t>
      </w:r>
    </w:p>
    <w:p w14:paraId="3174905F" w14:textId="6CA88C51" w:rsidR="00004B99" w:rsidRDefault="00004B99" w:rsidP="00CD549F">
      <w:pPr>
        <w:pStyle w:val="Plattetekst1"/>
        <w:numPr>
          <w:ilvl w:val="0"/>
          <w:numId w:val="18"/>
        </w:numPr>
        <w:ind w:left="709"/>
      </w:pPr>
      <w:r>
        <w:t>Een afdelingsvergadering wordt geleid door de voorzitter van de afdeling, zijn plaatsvervanger of een door het afdelingsbestuur aangewezen (technisch) voorzitter.</w:t>
      </w:r>
    </w:p>
    <w:p w14:paraId="5FD369CC" w14:textId="77777777" w:rsidR="00004B99" w:rsidRDefault="00004B99" w:rsidP="00CD549F">
      <w:pPr>
        <w:pStyle w:val="Plattetekst1"/>
        <w:ind w:left="709"/>
      </w:pPr>
    </w:p>
    <w:p w14:paraId="152D6283" w14:textId="276F764E" w:rsidR="00004B99" w:rsidRDefault="00004B99" w:rsidP="00CD549F">
      <w:pPr>
        <w:pStyle w:val="Plattetekst1"/>
        <w:numPr>
          <w:ilvl w:val="0"/>
          <w:numId w:val="18"/>
        </w:numPr>
        <w:ind w:left="709"/>
      </w:pPr>
      <w:r>
        <w:t>Van het verhandelde in elke vergadering worden door de secretaris of een ander door de voorzitter daartoe aangewezen persoon notulen gemaakt, die door de voorzitter en de notulist worden vastgesteld en ondertekend.</w:t>
      </w:r>
      <w:r w:rsidR="00FD3917">
        <w:t xml:space="preserve"> </w:t>
      </w:r>
      <w:r>
        <w:t>De inhoud van de notulen wordt ter kennis van de leden gebracht.</w:t>
      </w:r>
    </w:p>
    <w:p w14:paraId="0928F4B0" w14:textId="77777777" w:rsidR="00004B99" w:rsidRDefault="00004B99" w:rsidP="00004B99">
      <w:pPr>
        <w:pStyle w:val="Plattetekst1"/>
      </w:pPr>
    </w:p>
    <w:p w14:paraId="40C7D406" w14:textId="1B493ECA" w:rsidR="00004B99" w:rsidRDefault="00004B99" w:rsidP="00FD3917">
      <w:pPr>
        <w:pStyle w:val="Tussenkop1"/>
      </w:pPr>
      <w:r w:rsidRPr="00FD3917">
        <w:t>BESLUITVORMING</w:t>
      </w:r>
      <w:r>
        <w:t xml:space="preserve"> VAN DE AFDELINGSVERGADERING</w:t>
      </w:r>
    </w:p>
    <w:p w14:paraId="4D1DAE24" w14:textId="77777777" w:rsidR="00004B99" w:rsidRDefault="00004B99" w:rsidP="00004B99">
      <w:pPr>
        <w:pStyle w:val="Tussenkop2"/>
      </w:pPr>
      <w:r>
        <w:t>Artikel 17.</w:t>
      </w:r>
    </w:p>
    <w:p w14:paraId="06AE8242" w14:textId="3CC0244D" w:rsidR="00004B99" w:rsidRDefault="00004B99" w:rsidP="00CD549F">
      <w:pPr>
        <w:pStyle w:val="Plattetekst1"/>
        <w:numPr>
          <w:ilvl w:val="0"/>
          <w:numId w:val="19"/>
        </w:numPr>
        <w:ind w:left="709"/>
      </w:pPr>
      <w:r>
        <w:t>Voor zover de statuten of de wet niet anders bepalen, worden alle besluiten van de afdelingsvergadering genomen met volstrekte meerderheid van de uitgebrachte stemmen.</w:t>
      </w:r>
    </w:p>
    <w:p w14:paraId="6FC7D605" w14:textId="77777777" w:rsidR="00004B99" w:rsidRDefault="00004B99" w:rsidP="00CD549F">
      <w:pPr>
        <w:pStyle w:val="Plattetekst1"/>
        <w:ind w:left="709"/>
      </w:pPr>
    </w:p>
    <w:p w14:paraId="606A78EC" w14:textId="3DBEEA99" w:rsidR="00004B99" w:rsidRDefault="00004B99" w:rsidP="00CD549F">
      <w:pPr>
        <w:pStyle w:val="Plattetekst1"/>
        <w:numPr>
          <w:ilvl w:val="0"/>
          <w:numId w:val="19"/>
        </w:numPr>
        <w:ind w:left="709"/>
      </w:pPr>
      <w:r>
        <w:t xml:space="preserve">Het in de afdelingsvergadering uitgesproken oordeel van de voorzitter </w:t>
      </w:r>
      <w:proofErr w:type="gramStart"/>
      <w:r>
        <w:t>omtrent</w:t>
      </w:r>
      <w:proofErr w:type="gramEnd"/>
      <w:r>
        <w:t xml:space="preserve"> de uitslag van een stemming is beslissend. Hetzelfde geldt voor de inhoud van een genomen besluit, voor zover gestemd werd over een niet schriftelijk vastgelegd voorstel.</w:t>
      </w:r>
    </w:p>
    <w:p w14:paraId="7C84EF1A" w14:textId="77777777" w:rsidR="00004B99" w:rsidRDefault="00004B99" w:rsidP="00E53802">
      <w:pPr>
        <w:pStyle w:val="Plattetekst1"/>
      </w:pPr>
    </w:p>
    <w:p w14:paraId="12D5B5F4" w14:textId="61F78F99" w:rsidR="00004B99" w:rsidRDefault="00004B99" w:rsidP="00FD3917">
      <w:pPr>
        <w:pStyle w:val="Tussenkop1"/>
      </w:pPr>
      <w:r>
        <w:t>STATUTENWIJZIGING</w:t>
      </w:r>
    </w:p>
    <w:p w14:paraId="2BB20EB5" w14:textId="77777777" w:rsidR="00004B99" w:rsidRDefault="00004B99" w:rsidP="00004B99">
      <w:pPr>
        <w:pStyle w:val="Tussenkop2"/>
      </w:pPr>
      <w:r>
        <w:t>Artikel 18.</w:t>
      </w:r>
    </w:p>
    <w:p w14:paraId="68EB1104" w14:textId="663EB853" w:rsidR="00004B99" w:rsidRDefault="00004B99" w:rsidP="00CD549F">
      <w:pPr>
        <w:pStyle w:val="Plattetekst1"/>
        <w:numPr>
          <w:ilvl w:val="0"/>
          <w:numId w:val="20"/>
        </w:numPr>
        <w:ind w:left="709"/>
      </w:pPr>
      <w:r>
        <w:t>In de statuten van de afdeling kan geen verandering worden gebracht dan door een besluit van een afdelingsvergadering, waartoe is opgeroepen met de mededeling dat aldaar wijziging van de statuten zal worden voorgesteld.</w:t>
      </w:r>
    </w:p>
    <w:p w14:paraId="1CF8A970" w14:textId="77777777" w:rsidR="00004B99" w:rsidRDefault="00004B99" w:rsidP="00CD549F">
      <w:pPr>
        <w:pStyle w:val="Plattetekst1"/>
        <w:ind w:left="709"/>
      </w:pPr>
    </w:p>
    <w:p w14:paraId="0A88DF25" w14:textId="6DA500DD" w:rsidR="00004B99" w:rsidRDefault="00004B99" w:rsidP="00CD549F">
      <w:pPr>
        <w:pStyle w:val="Plattetekst1"/>
        <w:numPr>
          <w:ilvl w:val="0"/>
          <w:numId w:val="20"/>
        </w:numPr>
        <w:ind w:left="709"/>
      </w:pPr>
      <w:r>
        <w:t>Zij die de oproeping tot de afdelingsvergadering ter behandeling van een voorstel tot statutenwijziging hebben gedaan, moeten ten minste vijf dagen voor de vergadering een afschrift van dat voorstel, waarin de voorgedragen wijziging woordelijk is opgenomen, op een daartoe geschikte plaats voor de leden ter inzage leggen tot na afloop van de dag waarop de vergadering wordt gehouden.</w:t>
      </w:r>
    </w:p>
    <w:p w14:paraId="3FE53D6C" w14:textId="77777777" w:rsidR="00004B99" w:rsidRDefault="00004B99" w:rsidP="00CD549F">
      <w:pPr>
        <w:pStyle w:val="Plattetekst1"/>
        <w:ind w:left="709"/>
      </w:pPr>
    </w:p>
    <w:p w14:paraId="58722DCD" w14:textId="21589CA7" w:rsidR="00004B99" w:rsidRDefault="00004B99" w:rsidP="00CD549F">
      <w:pPr>
        <w:pStyle w:val="Plattetekst1"/>
        <w:numPr>
          <w:ilvl w:val="0"/>
          <w:numId w:val="20"/>
        </w:numPr>
        <w:ind w:left="709"/>
      </w:pPr>
      <w:r>
        <w:t>Een besluit tot statutenwijziging behoeft de goedkeuring van het Landelijk Bestuur van de ChristenUnie.</w:t>
      </w:r>
    </w:p>
    <w:p w14:paraId="2F53FBF2" w14:textId="77777777" w:rsidR="00004B99" w:rsidRDefault="00004B99" w:rsidP="00CD549F">
      <w:pPr>
        <w:pStyle w:val="Plattetekst1"/>
        <w:ind w:left="709"/>
      </w:pPr>
    </w:p>
    <w:p w14:paraId="43F55106" w14:textId="0F3D452E" w:rsidR="00004B99" w:rsidRDefault="00004B99" w:rsidP="00CD549F">
      <w:pPr>
        <w:pStyle w:val="Plattetekst1"/>
        <w:numPr>
          <w:ilvl w:val="0"/>
          <w:numId w:val="20"/>
        </w:numPr>
        <w:ind w:left="709"/>
      </w:pPr>
      <w:r>
        <w:t>Een statutenwijziging treedt niet in werking dan nadat hiervan een notariële akte is opgemaakt. Tot het doen verlijden van de akte is ieder afdelingsbestuurslid bevoegd.</w:t>
      </w:r>
    </w:p>
    <w:p w14:paraId="61C4E12D" w14:textId="77777777" w:rsidR="00004B99" w:rsidRDefault="00004B99" w:rsidP="00004B99">
      <w:pPr>
        <w:pStyle w:val="Tussenkop2"/>
      </w:pPr>
    </w:p>
    <w:p w14:paraId="369EF989" w14:textId="77777777" w:rsidR="00FD3917" w:rsidRDefault="00FD3917">
      <w:pPr>
        <w:spacing w:after="160" w:line="278" w:lineRule="auto"/>
        <w:rPr>
          <w:rFonts w:ascii="Aptos SemiBold" w:hAnsi="Aptos SemiBold" w:cs="Calibri"/>
          <w:b/>
          <w:color w:val="00C4F0"/>
          <w:sz w:val="24"/>
          <w:szCs w:val="24"/>
        </w:rPr>
      </w:pPr>
      <w:r>
        <w:br w:type="page"/>
      </w:r>
    </w:p>
    <w:p w14:paraId="58FF5EED" w14:textId="236A0DC5" w:rsidR="00004B99" w:rsidRDefault="00004B99" w:rsidP="00FD3917">
      <w:pPr>
        <w:pStyle w:val="Tussenkop1"/>
      </w:pPr>
      <w:r>
        <w:lastRenderedPageBreak/>
        <w:t>ONTBINDING</w:t>
      </w:r>
    </w:p>
    <w:p w14:paraId="57E9934C" w14:textId="77777777" w:rsidR="00004B99" w:rsidRDefault="00004B99" w:rsidP="00004B99">
      <w:pPr>
        <w:pStyle w:val="Tussenkop2"/>
      </w:pPr>
      <w:r>
        <w:t>Artikel 19.</w:t>
      </w:r>
    </w:p>
    <w:p w14:paraId="36C4A559" w14:textId="01768E40" w:rsidR="00004B99" w:rsidRDefault="00004B99" w:rsidP="00CD549F">
      <w:pPr>
        <w:pStyle w:val="Plattetekst1"/>
        <w:numPr>
          <w:ilvl w:val="0"/>
          <w:numId w:val="21"/>
        </w:numPr>
        <w:ind w:left="709"/>
      </w:pPr>
      <w:r>
        <w:t>De afdeling kan worden ontbonden door een besluit van de afdelingsvergadering. Het bepaalde in de leden 1, 2 en 3 van het voorgaande artikel is van overeenkomstige toepassing.</w:t>
      </w:r>
    </w:p>
    <w:p w14:paraId="31081FE6" w14:textId="77777777" w:rsidR="00004B99" w:rsidRDefault="00004B99" w:rsidP="00CD549F">
      <w:pPr>
        <w:pStyle w:val="Plattetekst1"/>
        <w:ind w:left="709"/>
      </w:pPr>
    </w:p>
    <w:p w14:paraId="1FBC88DB" w14:textId="3E20BE20" w:rsidR="00004B99" w:rsidRDefault="00004B99" w:rsidP="00CD549F">
      <w:pPr>
        <w:pStyle w:val="Plattetekst1"/>
        <w:numPr>
          <w:ilvl w:val="0"/>
          <w:numId w:val="21"/>
        </w:numPr>
        <w:ind w:left="709"/>
      </w:pPr>
      <w:r>
        <w:t>Voor zover de rechter geen andere vereffenaars heeft benoemd, geschiedt de vereffening van het vermogen van de ontbonden afdeling door de afdelingsbestuurders.</w:t>
      </w:r>
    </w:p>
    <w:p w14:paraId="1EDB0C48" w14:textId="77777777" w:rsidR="00004B99" w:rsidRDefault="00004B99" w:rsidP="00CD549F">
      <w:pPr>
        <w:pStyle w:val="Plattetekst1"/>
        <w:ind w:left="709"/>
      </w:pPr>
    </w:p>
    <w:p w14:paraId="5472EE03" w14:textId="047759B9" w:rsidR="00004B99" w:rsidRDefault="00004B99" w:rsidP="00CD549F">
      <w:pPr>
        <w:pStyle w:val="Plattetekst1"/>
        <w:numPr>
          <w:ilvl w:val="0"/>
          <w:numId w:val="21"/>
        </w:numPr>
        <w:ind w:left="709"/>
      </w:pPr>
      <w:r>
        <w:t>Het batig saldo na vereffening vervalt aan de ChristenUnie.</w:t>
      </w:r>
    </w:p>
    <w:p w14:paraId="5821CA58" w14:textId="77777777" w:rsidR="00004B99" w:rsidRDefault="00004B99" w:rsidP="00CD549F">
      <w:pPr>
        <w:pStyle w:val="Plattetekst1"/>
        <w:ind w:left="709"/>
      </w:pPr>
    </w:p>
    <w:p w14:paraId="235C8955" w14:textId="05928459" w:rsidR="00004B99" w:rsidRDefault="00004B99" w:rsidP="00CD549F">
      <w:pPr>
        <w:pStyle w:val="Plattetekst1"/>
        <w:numPr>
          <w:ilvl w:val="0"/>
          <w:numId w:val="21"/>
        </w:numPr>
        <w:ind w:left="709"/>
      </w:pPr>
      <w:r>
        <w:t>De boeken en bescheiden van de afdeling moeten worden bewaard gedurende de door de wet voorgeschreven termijn na afloop der vereffening. Bewaarder is de ChristenUnie, tenzij bij het besluit tot ontbinding een ander als zodanig is aangewezen en deze aanwijzing door het Landelijk Bestuur van de ChristenUnie is goedgekeurd.</w:t>
      </w:r>
    </w:p>
    <w:p w14:paraId="300D42EB" w14:textId="77777777" w:rsidR="00004B99" w:rsidRDefault="00004B99" w:rsidP="00004B99">
      <w:pPr>
        <w:pStyle w:val="Tussenkop2"/>
      </w:pPr>
    </w:p>
    <w:p w14:paraId="5E457E88" w14:textId="17089118" w:rsidR="00004B99" w:rsidRDefault="00004B99" w:rsidP="0026668B">
      <w:pPr>
        <w:pStyle w:val="Tussenkop1"/>
      </w:pPr>
      <w:r>
        <w:t>HUISHOUDELIJK REGLEMENT</w:t>
      </w:r>
    </w:p>
    <w:p w14:paraId="2B141314" w14:textId="77777777" w:rsidR="00004B99" w:rsidRDefault="00004B99" w:rsidP="00004B99">
      <w:pPr>
        <w:pStyle w:val="Tussenkop2"/>
      </w:pPr>
      <w:r>
        <w:t>Artikel 20.</w:t>
      </w:r>
    </w:p>
    <w:p w14:paraId="3C2CC0C8" w14:textId="3306C5A6" w:rsidR="00004B99" w:rsidRDefault="00004B99" w:rsidP="00CD549F">
      <w:pPr>
        <w:pStyle w:val="Plattetekst1"/>
        <w:numPr>
          <w:ilvl w:val="0"/>
          <w:numId w:val="22"/>
        </w:numPr>
        <w:ind w:left="709"/>
      </w:pPr>
      <w:r>
        <w:t>De afdelingsvergadering kan een huishoudelijk reglement vaststellen.</w:t>
      </w:r>
    </w:p>
    <w:p w14:paraId="1BEC7C52" w14:textId="77777777" w:rsidR="00004B99" w:rsidRDefault="00004B99" w:rsidP="00CD549F">
      <w:pPr>
        <w:pStyle w:val="Plattetekst1"/>
        <w:ind w:left="709"/>
      </w:pPr>
    </w:p>
    <w:p w14:paraId="6C25499B" w14:textId="658E9A81" w:rsidR="00D90937" w:rsidRDefault="00004B99" w:rsidP="00CD549F">
      <w:pPr>
        <w:pStyle w:val="Plattetekst1"/>
        <w:numPr>
          <w:ilvl w:val="0"/>
          <w:numId w:val="22"/>
        </w:numPr>
        <w:ind w:left="709"/>
      </w:pPr>
      <w:r>
        <w:t>Het huishoudelijk reglement mag niet in strijd zijn met de wet, ook waar die geen dwingend recht bevat, noch met deze statuten, noch met de statuten en reglementen van de ChristenUnie.</w:t>
      </w:r>
    </w:p>
    <w:p w14:paraId="26DA3FD1" w14:textId="613FB2E0" w:rsidR="008D4F29" w:rsidRPr="00004B99" w:rsidRDefault="00004B99" w:rsidP="00004B99">
      <w:pPr>
        <w:spacing w:after="160" w:line="278" w:lineRule="auto"/>
        <w:rPr>
          <w:rFonts w:ascii="Aptos" w:hAnsi="Aptos" w:cs="Calibri Light"/>
          <w:b/>
          <w:color w:val="1E2855"/>
          <w:sz w:val="40"/>
          <w:szCs w:val="40"/>
        </w:rPr>
      </w:pPr>
      <w:r>
        <w:br w:type="page"/>
      </w:r>
    </w:p>
    <w:sectPr w:rsidR="008D4F29" w:rsidRPr="00004B99" w:rsidSect="00D90937">
      <w:headerReference w:type="default" r:id="rId11"/>
      <w:footerReference w:type="default" r:id="rId12"/>
      <w:headerReference w:type="first" r:id="rId13"/>
      <w:pgSz w:w="11906" w:h="16838"/>
      <w:pgMar w:top="1473" w:right="2268" w:bottom="2478" w:left="1843" w:header="737" w:footer="425"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31CAA" w14:textId="77777777" w:rsidR="00E124A6" w:rsidRDefault="00E124A6">
      <w:pPr>
        <w:spacing w:line="240" w:lineRule="auto"/>
      </w:pPr>
      <w:r>
        <w:separator/>
      </w:r>
    </w:p>
  </w:endnote>
  <w:endnote w:type="continuationSeparator" w:id="0">
    <w:p w14:paraId="5E3C69F5" w14:textId="77777777" w:rsidR="00E124A6" w:rsidRDefault="00E124A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Minion Pro">
    <w:panose1 w:val="020B0604020202020204"/>
    <w:charset w:val="00"/>
    <w:family w:val="roman"/>
    <w:pitch w:val="variable"/>
    <w:sig w:usb0="60000287" w:usb1="00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Light">
    <w:panose1 w:val="020B0004020202020204"/>
    <w:charset w:val="00"/>
    <w:family w:val="swiss"/>
    <w:pitch w:val="variable"/>
    <w:sig w:usb0="20000287" w:usb1="00000003" w:usb2="00000000" w:usb3="00000000" w:csb0="0000019F" w:csb1="00000000"/>
  </w:font>
  <w:font w:name="Aptos SemiBold">
    <w:panose1 w:val="020B0004020202020204"/>
    <w:charset w:val="00"/>
    <w:family w:val="swiss"/>
    <w:pitch w:val="variable"/>
    <w:sig w:usb0="20000287" w:usb1="00000003" w:usb2="00000000" w:usb3="00000000" w:csb0="0000019F" w:csb1="00000000"/>
  </w:font>
  <w:font w:name="Aptos ExtraBold">
    <w:panose1 w:val="020B0004020202020204"/>
    <w:charset w:val="00"/>
    <w:family w:val="swiss"/>
    <w:pitch w:val="variable"/>
    <w:sig w:usb0="20000287" w:usb1="00000003" w:usb2="00000000" w:usb3="00000000" w:csb0="0000019F" w:csb1="00000000"/>
  </w:font>
  <w:font w:name="Merriweather">
    <w:panose1 w:val="020B0604020202020204"/>
    <w:charset w:val="00"/>
    <w:family w:val="auto"/>
    <w:pitch w:val="variable"/>
    <w:sig w:usb0="20000207" w:usb1="00000002"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F9AA0" w14:textId="1B98CC4A" w:rsidR="00D90937" w:rsidRPr="00F2568D" w:rsidRDefault="00004B99" w:rsidP="00E3212C">
    <w:pPr>
      <w:pStyle w:val="Voettekst"/>
      <w:tabs>
        <w:tab w:val="clear" w:pos="4536"/>
        <w:tab w:val="center" w:pos="4140"/>
      </w:tabs>
      <w:ind w:left="360" w:right="55"/>
      <w:jc w:val="center"/>
      <w:rPr>
        <w:rFonts w:ascii="Merriweather" w:hAnsi="Merriweather"/>
        <w:i/>
        <w:iCs/>
        <w:color w:val="202852"/>
      </w:rPr>
    </w:pPr>
    <w:r>
      <w:rPr>
        <w:rFonts w:ascii="Cambria" w:hAnsi="Cambria"/>
        <w:i/>
        <w:iCs/>
        <w:color w:val="202852"/>
      </w:rPr>
      <w:t>Modelstatuten Lokale Afdelingen ChristenUnie</w:t>
    </w:r>
    <w:r w:rsidR="00D90937" w:rsidRPr="00752EF7">
      <w:rPr>
        <w:rFonts w:ascii="Cambria" w:hAnsi="Cambria"/>
        <w:i/>
        <w:iCs/>
        <w:color w:val="202852"/>
      </w:rPr>
      <w:t xml:space="preserve"> </w:t>
    </w:r>
    <w:r w:rsidR="00D90937" w:rsidRPr="00F2568D">
      <w:rPr>
        <w:rFonts w:ascii="Calibri Light" w:hAnsi="Calibri Light" w:cs="Calibri Light"/>
        <w:color w:val="202852"/>
        <w:sz w:val="22"/>
        <w:szCs w:val="22"/>
      </w:rPr>
      <w:t>|</w:t>
    </w:r>
    <w:r w:rsidR="00D90937">
      <w:rPr>
        <w:rFonts w:ascii="Calibri Light" w:hAnsi="Calibri Light" w:cs="Calibri Light"/>
        <w:color w:val="202852"/>
        <w:sz w:val="22"/>
        <w:szCs w:val="22"/>
      </w:rPr>
      <w:t xml:space="preserve"> </w:t>
    </w:r>
    <w:r w:rsidR="00D90937" w:rsidRPr="00EB6DFD">
      <w:rPr>
        <w:rFonts w:ascii="Calibri Light" w:hAnsi="Calibri Light" w:cs="Calibri Light"/>
        <w:color w:val="202852"/>
        <w:sz w:val="22"/>
        <w:szCs w:val="22"/>
      </w:rPr>
      <w:t xml:space="preserve">Pagina </w:t>
    </w:r>
    <w:r w:rsidR="00D90937" w:rsidRPr="00EB6DFD">
      <w:rPr>
        <w:rFonts w:ascii="Calibri Light" w:hAnsi="Calibri Light" w:cs="Calibri Light"/>
        <w:color w:val="202852"/>
        <w:sz w:val="22"/>
        <w:szCs w:val="22"/>
      </w:rPr>
      <w:fldChar w:fldCharType="begin"/>
    </w:r>
    <w:r w:rsidR="00D90937" w:rsidRPr="00EB6DFD">
      <w:rPr>
        <w:rFonts w:ascii="Calibri Light" w:hAnsi="Calibri Light" w:cs="Calibri Light"/>
        <w:color w:val="202852"/>
        <w:sz w:val="22"/>
        <w:szCs w:val="22"/>
      </w:rPr>
      <w:instrText>PAGE   \* MERGEFORMAT</w:instrText>
    </w:r>
    <w:r w:rsidR="00D90937" w:rsidRPr="00EB6DFD">
      <w:rPr>
        <w:rFonts w:ascii="Calibri Light" w:hAnsi="Calibri Light" w:cs="Calibri Light"/>
        <w:color w:val="202852"/>
        <w:sz w:val="22"/>
        <w:szCs w:val="22"/>
      </w:rPr>
      <w:fldChar w:fldCharType="separate"/>
    </w:r>
    <w:r w:rsidR="00D90937" w:rsidRPr="00EB6DFD">
      <w:rPr>
        <w:rFonts w:ascii="Calibri Light" w:hAnsi="Calibri Light" w:cs="Calibri Light"/>
        <w:color w:val="202852"/>
        <w:sz w:val="22"/>
        <w:szCs w:val="22"/>
      </w:rPr>
      <w:t>2</w:t>
    </w:r>
    <w:r w:rsidR="00D90937" w:rsidRPr="00EB6DFD">
      <w:rPr>
        <w:rFonts w:ascii="Calibri Light" w:hAnsi="Calibri Light" w:cs="Calibri Light"/>
        <w:color w:val="202852"/>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7C8EE" w14:textId="77777777" w:rsidR="00E124A6" w:rsidRDefault="00E124A6">
      <w:pPr>
        <w:spacing w:line="240" w:lineRule="auto"/>
      </w:pPr>
      <w:r>
        <w:separator/>
      </w:r>
    </w:p>
  </w:footnote>
  <w:footnote w:type="continuationSeparator" w:id="0">
    <w:p w14:paraId="12283047" w14:textId="77777777" w:rsidR="00E124A6" w:rsidRDefault="00E124A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0BC8B4" w14:textId="77777777" w:rsidR="00D90937" w:rsidRDefault="00D90937">
    <w:pPr>
      <w:pStyle w:val="Koptekst"/>
    </w:pPr>
    <w:r>
      <w:rPr>
        <w:noProof/>
      </w:rPr>
      <w:drawing>
        <wp:anchor distT="0" distB="0" distL="114300" distR="114300" simplePos="0" relativeHeight="251659264" behindDoc="1" locked="0" layoutInCell="1" allowOverlap="1" wp14:anchorId="5E5D4D41" wp14:editId="3C69AD13">
          <wp:simplePos x="0" y="0"/>
          <wp:positionH relativeFrom="column">
            <wp:posOffset>-1170305</wp:posOffset>
          </wp:positionH>
          <wp:positionV relativeFrom="paragraph">
            <wp:posOffset>-452881</wp:posOffset>
          </wp:positionV>
          <wp:extent cx="7553076" cy="10675860"/>
          <wp:effectExtent l="0" t="0" r="3810" b="5080"/>
          <wp:wrapNone/>
          <wp:docPr id="695445224"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134790" name="Afbeelding 8"/>
                  <pic:cNvPicPr/>
                </pic:nvPicPr>
                <pic:blipFill>
                  <a:blip r:embed="rId1">
                    <a:extLst>
                      <a:ext uri="{28A0092B-C50C-407E-A947-70E740481C1C}">
                        <a14:useLocalDpi xmlns:a14="http://schemas.microsoft.com/office/drawing/2010/main" val="0"/>
                      </a:ext>
                    </a:extLst>
                  </a:blip>
                  <a:stretch>
                    <a:fillRect/>
                  </a:stretch>
                </pic:blipFill>
                <pic:spPr>
                  <a:xfrm>
                    <a:off x="0" y="0"/>
                    <a:ext cx="7553076" cy="1067586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color w:val="FFFFFF" w:themeColor="background1"/>
        <w:sz w:val="36"/>
        <w:szCs w:val="36"/>
      </w:rPr>
      <w:id w:val="859394639"/>
      <w:docPartObj>
        <w:docPartGallery w:val="Page Numbers (Top of Page)"/>
        <w:docPartUnique/>
      </w:docPartObj>
    </w:sdtPr>
    <w:sdtContent>
      <w:p w14:paraId="05DD462A" w14:textId="77777777" w:rsidR="00D90937" w:rsidRPr="00F2568D" w:rsidRDefault="00D90937" w:rsidP="00693C25">
        <w:pPr>
          <w:pStyle w:val="Koptekst"/>
          <w:framePr w:wrap="none" w:vAnchor="text" w:hAnchor="margin" w:xAlign="right" w:y="1"/>
          <w:rPr>
            <w:rStyle w:val="Paginanummer"/>
            <w:color w:val="FFFFFF" w:themeColor="background1"/>
            <w:sz w:val="36"/>
            <w:szCs w:val="36"/>
          </w:rPr>
        </w:pPr>
        <w:r w:rsidRPr="00F2568D">
          <w:rPr>
            <w:rStyle w:val="Paginanummer"/>
            <w:color w:val="FFFFFF" w:themeColor="background1"/>
            <w:sz w:val="36"/>
            <w:szCs w:val="36"/>
          </w:rPr>
          <w:fldChar w:fldCharType="begin"/>
        </w:r>
        <w:r w:rsidRPr="00F2568D">
          <w:rPr>
            <w:rStyle w:val="Paginanummer"/>
            <w:color w:val="FFFFFF" w:themeColor="background1"/>
            <w:sz w:val="36"/>
            <w:szCs w:val="36"/>
          </w:rPr>
          <w:instrText xml:space="preserve"> PAGE </w:instrText>
        </w:r>
        <w:r w:rsidRPr="00F2568D">
          <w:rPr>
            <w:rStyle w:val="Paginanummer"/>
            <w:color w:val="FFFFFF" w:themeColor="background1"/>
            <w:sz w:val="36"/>
            <w:szCs w:val="36"/>
          </w:rPr>
          <w:fldChar w:fldCharType="separate"/>
        </w:r>
        <w:r w:rsidRPr="00F2568D">
          <w:rPr>
            <w:rStyle w:val="Paginanummer"/>
            <w:noProof/>
            <w:color w:val="FFFFFF" w:themeColor="background1"/>
            <w:sz w:val="36"/>
            <w:szCs w:val="36"/>
          </w:rPr>
          <w:t>1</w:t>
        </w:r>
        <w:r w:rsidRPr="00F2568D">
          <w:rPr>
            <w:rStyle w:val="Paginanummer"/>
            <w:color w:val="FFFFFF" w:themeColor="background1"/>
            <w:sz w:val="36"/>
            <w:szCs w:val="36"/>
          </w:rPr>
          <w:fldChar w:fldCharType="end"/>
        </w:r>
      </w:p>
    </w:sdtContent>
  </w:sdt>
  <w:p w14:paraId="14D97637" w14:textId="77777777" w:rsidR="00D90937" w:rsidRPr="00F2568D" w:rsidRDefault="00D90937">
    <w:pPr>
      <w:pStyle w:val="Koptekst"/>
      <w:rPr>
        <w:color w:val="FFFFFF" w:themeColor="background1"/>
        <w:sz w:val="36"/>
        <w:szCs w:val="36"/>
      </w:rPr>
    </w:pPr>
    <w:r w:rsidRPr="00F2568D">
      <w:rPr>
        <w:color w:val="FFFFFF" w:themeColor="background1"/>
        <w:sz w:val="36"/>
        <w:szCs w:val="36"/>
      </w:rPr>
      <w:t>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737F9"/>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63A064E"/>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B305202"/>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6F0336B"/>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DF0CBD"/>
    <w:multiLevelType w:val="hybridMultilevel"/>
    <w:tmpl w:val="E7263E90"/>
    <w:lvl w:ilvl="0" w:tplc="95684886">
      <w:start w:val="1"/>
      <w:numFmt w:val="bullet"/>
      <w:lvlText w:val=""/>
      <w:lvlJc w:val="left"/>
      <w:pPr>
        <w:ind w:left="720" w:hanging="360"/>
      </w:pPr>
      <w:rPr>
        <w:rFonts w:ascii="Symbol" w:eastAsiaTheme="minorHAnsi" w:hAnsi="Symbol" w:cs="Tahoma" w:hint="default"/>
        <w:color w:val="00A5E8"/>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4627A75"/>
    <w:multiLevelType w:val="hybridMultilevel"/>
    <w:tmpl w:val="4D065DD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29642CEF"/>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384C7761"/>
    <w:multiLevelType w:val="hybridMultilevel"/>
    <w:tmpl w:val="081C78A2"/>
    <w:lvl w:ilvl="0" w:tplc="E1C4AC00">
      <w:start w:val="1"/>
      <w:numFmt w:val="decimal"/>
      <w:lvlText w:val="%1."/>
      <w:lvlJc w:val="left"/>
      <w:pPr>
        <w:ind w:left="1068" w:hanging="708"/>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9DC7BC4"/>
    <w:multiLevelType w:val="hybridMultilevel"/>
    <w:tmpl w:val="2974C612"/>
    <w:lvl w:ilvl="0" w:tplc="3BF8EA6E">
      <w:start w:val="1"/>
      <w:numFmt w:val="decimal"/>
      <w:pStyle w:val="Lijstalinea2"/>
      <w:lvlText w:val="%1."/>
      <w:lvlJc w:val="left"/>
      <w:pPr>
        <w:ind w:left="1068" w:hanging="708"/>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41517A01"/>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51CE0E9D"/>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604B6DE0"/>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F2B1EEC"/>
    <w:multiLevelType w:val="hybridMultilevel"/>
    <w:tmpl w:val="081C78A2"/>
    <w:lvl w:ilvl="0" w:tplc="FFFFFFFF">
      <w:start w:val="1"/>
      <w:numFmt w:val="decimal"/>
      <w:lvlText w:val="%1."/>
      <w:lvlJc w:val="left"/>
      <w:pPr>
        <w:ind w:left="1068" w:hanging="708"/>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579897560">
    <w:abstractNumId w:val="4"/>
  </w:num>
  <w:num w:numId="2" w16cid:durableId="1232470379">
    <w:abstractNumId w:val="5"/>
  </w:num>
  <w:num w:numId="3" w16cid:durableId="1106539314">
    <w:abstractNumId w:val="8"/>
  </w:num>
  <w:num w:numId="4" w16cid:durableId="1965233923">
    <w:abstractNumId w:val="8"/>
    <w:lvlOverride w:ilvl="0">
      <w:startOverride w:val="1"/>
    </w:lvlOverride>
  </w:num>
  <w:num w:numId="5" w16cid:durableId="1848399490">
    <w:abstractNumId w:val="8"/>
  </w:num>
  <w:num w:numId="6" w16cid:durableId="338436508">
    <w:abstractNumId w:val="8"/>
  </w:num>
  <w:num w:numId="7" w16cid:durableId="1647859909">
    <w:abstractNumId w:val="8"/>
  </w:num>
  <w:num w:numId="8" w16cid:durableId="1813912178">
    <w:abstractNumId w:val="8"/>
    <w:lvlOverride w:ilvl="0">
      <w:startOverride w:val="1"/>
    </w:lvlOverride>
  </w:num>
  <w:num w:numId="9" w16cid:durableId="1577782590">
    <w:abstractNumId w:val="8"/>
  </w:num>
  <w:num w:numId="10" w16cid:durableId="131606505">
    <w:abstractNumId w:val="8"/>
    <w:lvlOverride w:ilvl="0">
      <w:startOverride w:val="1"/>
    </w:lvlOverride>
  </w:num>
  <w:num w:numId="11" w16cid:durableId="1950967015">
    <w:abstractNumId w:val="8"/>
  </w:num>
  <w:num w:numId="12" w16cid:durableId="606305977">
    <w:abstractNumId w:val="8"/>
    <w:lvlOverride w:ilvl="0">
      <w:startOverride w:val="1"/>
    </w:lvlOverride>
  </w:num>
  <w:num w:numId="13" w16cid:durableId="746922906">
    <w:abstractNumId w:val="7"/>
  </w:num>
  <w:num w:numId="14" w16cid:durableId="1460611293">
    <w:abstractNumId w:val="2"/>
  </w:num>
  <w:num w:numId="15" w16cid:durableId="1147942232">
    <w:abstractNumId w:val="10"/>
  </w:num>
  <w:num w:numId="16" w16cid:durableId="1811510238">
    <w:abstractNumId w:val="12"/>
  </w:num>
  <w:num w:numId="17" w16cid:durableId="1528563611">
    <w:abstractNumId w:val="3"/>
  </w:num>
  <w:num w:numId="18" w16cid:durableId="433286585">
    <w:abstractNumId w:val="0"/>
  </w:num>
  <w:num w:numId="19" w16cid:durableId="266088167">
    <w:abstractNumId w:val="6"/>
  </w:num>
  <w:num w:numId="20" w16cid:durableId="1916620393">
    <w:abstractNumId w:val="11"/>
  </w:num>
  <w:num w:numId="21" w16cid:durableId="1495412960">
    <w:abstractNumId w:val="9"/>
  </w:num>
  <w:num w:numId="22" w16cid:durableId="44329779">
    <w:abstractNumId w:val="1"/>
  </w:num>
  <w:num w:numId="23" w16cid:durableId="205515545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B99"/>
    <w:rsid w:val="00004B99"/>
    <w:rsid w:val="00070031"/>
    <w:rsid w:val="000C3EA4"/>
    <w:rsid w:val="00193D9F"/>
    <w:rsid w:val="001B18BE"/>
    <w:rsid w:val="002408F2"/>
    <w:rsid w:val="0026668B"/>
    <w:rsid w:val="002E0926"/>
    <w:rsid w:val="00322320"/>
    <w:rsid w:val="004E62BA"/>
    <w:rsid w:val="005A1B8F"/>
    <w:rsid w:val="00682F2F"/>
    <w:rsid w:val="008479A3"/>
    <w:rsid w:val="008C28A5"/>
    <w:rsid w:val="008D4F29"/>
    <w:rsid w:val="00A22264"/>
    <w:rsid w:val="00A91A1C"/>
    <w:rsid w:val="00AA2EED"/>
    <w:rsid w:val="00C80A32"/>
    <w:rsid w:val="00CA74EB"/>
    <w:rsid w:val="00CC35E0"/>
    <w:rsid w:val="00CD549F"/>
    <w:rsid w:val="00CF088F"/>
    <w:rsid w:val="00D90937"/>
    <w:rsid w:val="00E02EAB"/>
    <w:rsid w:val="00E124A6"/>
    <w:rsid w:val="00E53802"/>
    <w:rsid w:val="00F4335B"/>
    <w:rsid w:val="00FA4A19"/>
    <w:rsid w:val="00FD39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6BF4D"/>
  <w15:chartTrackingRefBased/>
  <w15:docId w15:val="{84110857-2797-4416-93E8-1FD7E0A900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90937"/>
    <w:pPr>
      <w:spacing w:after="0" w:line="276" w:lineRule="auto"/>
    </w:pPr>
    <w:rPr>
      <w:rFonts w:ascii="Tahoma" w:hAnsi="Tahoma" w:cs="Tahoma"/>
      <w:kern w:val="0"/>
      <w:sz w:val="20"/>
      <w:szCs w:val="20"/>
      <w14:ligatures w14:val="none"/>
    </w:rPr>
  </w:style>
  <w:style w:type="paragraph" w:styleId="Kop1">
    <w:name w:val="heading 1"/>
    <w:basedOn w:val="Standaard"/>
    <w:next w:val="Standaard"/>
    <w:link w:val="Kop1Char"/>
    <w:uiPriority w:val="9"/>
    <w:qFormat/>
    <w:rsid w:val="00D9093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D9093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0937"/>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0937"/>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0937"/>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0937"/>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0937"/>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0937"/>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0937"/>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0937"/>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D90937"/>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0937"/>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0937"/>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0937"/>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0937"/>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0937"/>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0937"/>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0937"/>
    <w:rPr>
      <w:rFonts w:eastAsiaTheme="majorEastAsia" w:cstheme="majorBidi"/>
      <w:color w:val="272727" w:themeColor="text1" w:themeTint="D8"/>
    </w:rPr>
  </w:style>
  <w:style w:type="paragraph" w:styleId="Titel">
    <w:name w:val="Title"/>
    <w:basedOn w:val="Standaard"/>
    <w:next w:val="Standaard"/>
    <w:link w:val="TitelChar"/>
    <w:uiPriority w:val="10"/>
    <w:qFormat/>
    <w:rsid w:val="00D9093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0937"/>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0937"/>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0937"/>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0937"/>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0937"/>
    <w:rPr>
      <w:i/>
      <w:iCs/>
      <w:color w:val="404040" w:themeColor="text1" w:themeTint="BF"/>
    </w:rPr>
  </w:style>
  <w:style w:type="paragraph" w:styleId="Lijstalinea">
    <w:name w:val="List Paragraph"/>
    <w:basedOn w:val="Standaard"/>
    <w:uiPriority w:val="34"/>
    <w:qFormat/>
    <w:rsid w:val="00D90937"/>
    <w:pPr>
      <w:ind w:left="720"/>
      <w:contextualSpacing/>
    </w:pPr>
  </w:style>
  <w:style w:type="character" w:styleId="Intensievebenadrukking">
    <w:name w:val="Intense Emphasis"/>
    <w:basedOn w:val="Standaardalinea-lettertype"/>
    <w:uiPriority w:val="21"/>
    <w:qFormat/>
    <w:rsid w:val="00D90937"/>
    <w:rPr>
      <w:i/>
      <w:iCs/>
      <w:color w:val="0F4761" w:themeColor="accent1" w:themeShade="BF"/>
    </w:rPr>
  </w:style>
  <w:style w:type="paragraph" w:styleId="Duidelijkcitaat">
    <w:name w:val="Intense Quote"/>
    <w:basedOn w:val="Standaard"/>
    <w:next w:val="Standaard"/>
    <w:link w:val="DuidelijkcitaatChar"/>
    <w:uiPriority w:val="30"/>
    <w:qFormat/>
    <w:rsid w:val="00D9093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0937"/>
    <w:rPr>
      <w:i/>
      <w:iCs/>
      <w:color w:val="0F4761" w:themeColor="accent1" w:themeShade="BF"/>
    </w:rPr>
  </w:style>
  <w:style w:type="character" w:styleId="Intensieveverwijzing">
    <w:name w:val="Intense Reference"/>
    <w:basedOn w:val="Standaardalinea-lettertype"/>
    <w:uiPriority w:val="32"/>
    <w:qFormat/>
    <w:rsid w:val="00D90937"/>
    <w:rPr>
      <w:b/>
      <w:bCs/>
      <w:smallCaps/>
      <w:color w:val="0F4761" w:themeColor="accent1" w:themeShade="BF"/>
      <w:spacing w:val="5"/>
    </w:rPr>
  </w:style>
  <w:style w:type="paragraph" w:styleId="Koptekst">
    <w:name w:val="header"/>
    <w:basedOn w:val="Standaard"/>
    <w:link w:val="KoptekstChar"/>
    <w:uiPriority w:val="99"/>
    <w:unhideWhenUsed/>
    <w:rsid w:val="00D9093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90937"/>
    <w:rPr>
      <w:rFonts w:ascii="Tahoma" w:hAnsi="Tahoma" w:cs="Tahoma"/>
      <w:kern w:val="0"/>
      <w:sz w:val="20"/>
      <w:szCs w:val="20"/>
      <w14:ligatures w14:val="none"/>
    </w:rPr>
  </w:style>
  <w:style w:type="paragraph" w:styleId="Voettekst">
    <w:name w:val="footer"/>
    <w:basedOn w:val="Standaard"/>
    <w:link w:val="VoettekstChar"/>
    <w:uiPriority w:val="99"/>
    <w:unhideWhenUsed/>
    <w:rsid w:val="00D90937"/>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90937"/>
    <w:rPr>
      <w:rFonts w:ascii="Tahoma" w:hAnsi="Tahoma" w:cs="Tahoma"/>
      <w:kern w:val="0"/>
      <w:sz w:val="20"/>
      <w:szCs w:val="20"/>
      <w14:ligatures w14:val="none"/>
    </w:rPr>
  </w:style>
  <w:style w:type="paragraph" w:styleId="Geenafstand">
    <w:name w:val="No Spacing"/>
    <w:uiPriority w:val="1"/>
    <w:rsid w:val="00D90937"/>
    <w:pPr>
      <w:spacing w:after="0" w:line="276" w:lineRule="auto"/>
    </w:pPr>
    <w:rPr>
      <w:rFonts w:ascii="Tahoma" w:hAnsi="Tahoma" w:cs="Tahoma"/>
      <w:kern w:val="0"/>
      <w:sz w:val="20"/>
      <w:szCs w:val="20"/>
      <w14:ligatures w14:val="none"/>
    </w:rPr>
  </w:style>
  <w:style w:type="paragraph" w:customStyle="1" w:styleId="Basisalinea">
    <w:name w:val="[Basisalinea]"/>
    <w:basedOn w:val="Standaard"/>
    <w:uiPriority w:val="99"/>
    <w:rsid w:val="00D90937"/>
    <w:pPr>
      <w:autoSpaceDE w:val="0"/>
      <w:autoSpaceDN w:val="0"/>
      <w:adjustRightInd w:val="0"/>
      <w:spacing w:line="288" w:lineRule="auto"/>
      <w:textAlignment w:val="center"/>
    </w:pPr>
    <w:rPr>
      <w:rFonts w:ascii="Minion Pro" w:hAnsi="Minion Pro" w:cs="Minion Pro"/>
      <w:color w:val="000000"/>
      <w:sz w:val="24"/>
      <w:szCs w:val="24"/>
    </w:rPr>
  </w:style>
  <w:style w:type="character" w:styleId="Paginanummer">
    <w:name w:val="page number"/>
    <w:basedOn w:val="Standaardalinea-lettertype"/>
    <w:uiPriority w:val="99"/>
    <w:semiHidden/>
    <w:unhideWhenUsed/>
    <w:rsid w:val="00D90937"/>
  </w:style>
  <w:style w:type="paragraph" w:customStyle="1" w:styleId="Titelmain">
    <w:name w:val="Titel main"/>
    <w:basedOn w:val="Titel"/>
    <w:qFormat/>
    <w:rsid w:val="00D90937"/>
    <w:pPr>
      <w:spacing w:after="0" w:line="192" w:lineRule="auto"/>
      <w:contextualSpacing w:val="0"/>
      <w:jc w:val="center"/>
    </w:pPr>
    <w:rPr>
      <w:rFonts w:ascii="Aptos" w:eastAsiaTheme="minorHAnsi" w:hAnsi="Aptos" w:cs="Calibri"/>
      <w:b/>
      <w:bCs/>
      <w:color w:val="FFFFFF" w:themeColor="background1"/>
      <w:spacing w:val="0"/>
      <w:kern w:val="0"/>
      <w:sz w:val="112"/>
      <w:szCs w:val="124"/>
    </w:rPr>
  </w:style>
  <w:style w:type="paragraph" w:customStyle="1" w:styleId="Titelsecundair">
    <w:name w:val="Titel secundair"/>
    <w:basedOn w:val="Standaard"/>
    <w:qFormat/>
    <w:rsid w:val="00D90937"/>
    <w:pPr>
      <w:spacing w:line="192" w:lineRule="auto"/>
      <w:jc w:val="center"/>
    </w:pPr>
    <w:rPr>
      <w:rFonts w:ascii="Aptos" w:hAnsi="Aptos" w:cs="Calibri Light"/>
      <w:color w:val="FFFFFF" w:themeColor="background1"/>
      <w:sz w:val="112"/>
      <w:szCs w:val="124"/>
    </w:rPr>
  </w:style>
  <w:style w:type="paragraph" w:customStyle="1" w:styleId="TitelPlattetekst">
    <w:name w:val="Titel Platte tekst"/>
    <w:basedOn w:val="Ondertitel"/>
    <w:qFormat/>
    <w:rsid w:val="00D90937"/>
    <w:pPr>
      <w:numPr>
        <w:ilvl w:val="0"/>
      </w:numPr>
    </w:pPr>
    <w:rPr>
      <w:rFonts w:ascii="Aptos" w:eastAsiaTheme="minorHAnsi" w:hAnsi="Aptos" w:cs="Calibri Light"/>
      <w:b/>
      <w:color w:val="1E2855"/>
      <w:spacing w:val="0"/>
      <w:sz w:val="40"/>
      <w:szCs w:val="40"/>
    </w:rPr>
  </w:style>
  <w:style w:type="paragraph" w:customStyle="1" w:styleId="SubtitelLight">
    <w:name w:val="Subtitel (Light)"/>
    <w:basedOn w:val="Ondertitel"/>
    <w:qFormat/>
    <w:rsid w:val="00D90937"/>
    <w:pPr>
      <w:numPr>
        <w:ilvl w:val="0"/>
      </w:numPr>
    </w:pPr>
    <w:rPr>
      <w:rFonts w:ascii="Aptos Light" w:eastAsiaTheme="minorHAnsi" w:hAnsi="Aptos Light" w:cs="Calibri Light"/>
      <w:color w:val="00C4F0"/>
      <w:spacing w:val="0"/>
      <w:sz w:val="40"/>
      <w:szCs w:val="40"/>
    </w:rPr>
  </w:style>
  <w:style w:type="paragraph" w:customStyle="1" w:styleId="Plattetekst1">
    <w:name w:val="Platte tekst1"/>
    <w:basedOn w:val="Basisalinea"/>
    <w:qFormat/>
    <w:rsid w:val="00D90937"/>
    <w:pPr>
      <w:suppressAutoHyphens/>
    </w:pPr>
    <w:rPr>
      <w:rFonts w:ascii="Aptos Light" w:hAnsi="Aptos Light" w:cs="Calibri Light"/>
      <w:color w:val="202852"/>
      <w:sz w:val="23"/>
      <w:szCs w:val="23"/>
    </w:rPr>
  </w:style>
  <w:style w:type="paragraph" w:customStyle="1" w:styleId="Tussenkop1">
    <w:name w:val="Tussenkop 1"/>
    <w:basedOn w:val="Standaard"/>
    <w:qFormat/>
    <w:rsid w:val="00D90937"/>
    <w:rPr>
      <w:rFonts w:ascii="Aptos SemiBold" w:hAnsi="Aptos SemiBold" w:cs="Calibri"/>
      <w:b/>
      <w:color w:val="00C4F0"/>
      <w:sz w:val="24"/>
      <w:szCs w:val="24"/>
    </w:rPr>
  </w:style>
  <w:style w:type="paragraph" w:customStyle="1" w:styleId="Tussenkop2">
    <w:name w:val="Tussenkop 2"/>
    <w:basedOn w:val="Tussenkop1"/>
    <w:qFormat/>
    <w:rsid w:val="00D90937"/>
    <w:rPr>
      <w:color w:val="202852"/>
    </w:rPr>
  </w:style>
  <w:style w:type="paragraph" w:customStyle="1" w:styleId="Calltoactiondonkerblauw">
    <w:name w:val="Call to action (donkerblauw)"/>
    <w:basedOn w:val="Geenafstand"/>
    <w:qFormat/>
    <w:rsid w:val="00D90937"/>
    <w:rPr>
      <w:rFonts w:ascii="Aptos ExtraBold" w:hAnsi="Aptos ExtraBold" w:cs="Calibri"/>
      <w:b/>
      <w:bCs/>
      <w:color w:val="202852"/>
      <w:sz w:val="28"/>
      <w:szCs w:val="28"/>
    </w:rPr>
  </w:style>
  <w:style w:type="paragraph" w:customStyle="1" w:styleId="Calltoactionlichtblauw">
    <w:name w:val="Call to action (lichtblauw)"/>
    <w:basedOn w:val="Geenafstand"/>
    <w:qFormat/>
    <w:rsid w:val="00D90937"/>
    <w:rPr>
      <w:rFonts w:ascii="Aptos ExtraBold" w:hAnsi="Aptos ExtraBold" w:cs="Calibri"/>
      <w:b/>
      <w:bCs/>
      <w:color w:val="00C4F0"/>
      <w:sz w:val="28"/>
      <w:szCs w:val="28"/>
      <w:lang w:val="en-US"/>
    </w:rPr>
  </w:style>
  <w:style w:type="paragraph" w:customStyle="1" w:styleId="CalltoactionGeel">
    <w:name w:val="Call to action (Geel)"/>
    <w:basedOn w:val="Geenafstand"/>
    <w:qFormat/>
    <w:rsid w:val="00D90937"/>
    <w:rPr>
      <w:rFonts w:ascii="Aptos ExtraBold" w:hAnsi="Aptos ExtraBold" w:cs="Calibri"/>
      <w:b/>
      <w:bCs/>
      <w:color w:val="EAAB00"/>
      <w:sz w:val="28"/>
      <w:szCs w:val="28"/>
      <w:lang w:val="en-US"/>
    </w:rPr>
  </w:style>
  <w:style w:type="paragraph" w:customStyle="1" w:styleId="Lijstalinea2">
    <w:name w:val="Lijstalinea2"/>
    <w:basedOn w:val="Plattetekst1"/>
    <w:rsid w:val="00E02EAB"/>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https://christenunie.sharepoint.com/Templates/ChristenUnie_Word_Sjabloon-2025%20V2.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0EC656130D50240AFE69C0135488731" ma:contentTypeVersion="3" ma:contentTypeDescription="Een nieuw document maken." ma:contentTypeScope="" ma:versionID="58f376cf29692e43b2006712edc23055">
  <xsd:schema xmlns:xsd="http://www.w3.org/2001/XMLSchema" xmlns:xs="http://www.w3.org/2001/XMLSchema" xmlns:p="http://schemas.microsoft.com/office/2006/metadata/properties" xmlns:ns2="bb711502-db6f-4726-9300-33746c27c2f6" targetNamespace="http://schemas.microsoft.com/office/2006/metadata/properties" ma:root="true" ma:fieldsID="e2db8df70f41536df18733145c7323c6" ns2:_="">
    <xsd:import namespace="bb711502-db6f-4726-9300-33746c27c2f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11502-db6f-4726-9300-33746c27c2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95DEAF-1419-4997-82D6-65F2AA68323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4B81D931-054C-484F-A9F8-1D83121ACC1E}">
  <ds:schemaRefs>
    <ds:schemaRef ds:uri="http://schemas.microsoft.com/sharepoint/v3/contenttype/forms"/>
  </ds:schemaRefs>
</ds:datastoreItem>
</file>

<file path=customXml/itemProps3.xml><?xml version="1.0" encoding="utf-8"?>
<ds:datastoreItem xmlns:ds="http://schemas.openxmlformats.org/officeDocument/2006/customXml" ds:itemID="{B4975E6A-4684-4F6C-862C-EB9940CC04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11502-db6f-4726-9300-33746c27c2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ChristenUnie_Word_Sjabloon-2025%20V2.dotx</Template>
  <TotalTime>1</TotalTime>
  <Pages>14</Pages>
  <Words>2889</Words>
  <Characters>15893</Characters>
  <Application>Microsoft Office Word</Application>
  <DocSecurity>0</DocSecurity>
  <Lines>132</Lines>
  <Paragraphs>37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Willemijn Felten</dc:creator>
  <cp:keywords/>
  <dc:description/>
  <cp:lastModifiedBy>Pijkeren, E.K. van (Ella)</cp:lastModifiedBy>
  <cp:revision>2</cp:revision>
  <dcterms:created xsi:type="dcterms:W3CDTF">2026-07-14T12:49:00Z</dcterms:created>
  <dcterms:modified xsi:type="dcterms:W3CDTF">2026-07-14T12:49:00Z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0x010100B0EC656130D50240AFE69C0135488731</vt:lpwstr>
  </property>
</Properties>
</file>